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D34BA" w14:textId="3E6A2D12" w:rsidR="00643D4F" w:rsidRDefault="006005DA" w:rsidP="00643D4F">
      <w:r>
        <w:rPr>
          <w:noProof/>
          <w:lang w:eastAsia="es-ES"/>
        </w:rPr>
        <w:drawing>
          <wp:anchor distT="0" distB="0" distL="114300" distR="114300" simplePos="0" relativeHeight="251712512" behindDoc="1" locked="0" layoutInCell="1" allowOverlap="1" wp14:editId="20305CFD">
            <wp:simplePos x="0" y="0"/>
            <wp:positionH relativeFrom="column">
              <wp:posOffset>7887970</wp:posOffset>
            </wp:positionH>
            <wp:positionV relativeFrom="paragraph">
              <wp:posOffset>212090</wp:posOffset>
            </wp:positionV>
            <wp:extent cx="673100" cy="673100"/>
            <wp:effectExtent l="0" t="0" r="12700" b="1270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55" name="Imagen 55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1488" behindDoc="1" locked="0" layoutInCell="1" allowOverlap="1" wp14:editId="0A566FD0">
            <wp:simplePos x="0" y="0"/>
            <wp:positionH relativeFrom="column">
              <wp:posOffset>7887970</wp:posOffset>
            </wp:positionH>
            <wp:positionV relativeFrom="paragraph">
              <wp:posOffset>212090</wp:posOffset>
            </wp:positionV>
            <wp:extent cx="673100" cy="673100"/>
            <wp:effectExtent l="0" t="0" r="12700" b="1270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54" name="Imagen 54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B22B5B" wp14:editId="19362C3C">
                <wp:simplePos x="0" y="0"/>
                <wp:positionH relativeFrom="column">
                  <wp:posOffset>5152390</wp:posOffset>
                </wp:positionH>
                <wp:positionV relativeFrom="paragraph">
                  <wp:posOffset>960755</wp:posOffset>
                </wp:positionV>
                <wp:extent cx="1330325" cy="6283325"/>
                <wp:effectExtent l="0" t="0" r="3175" b="31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6283325"/>
                        </a:xfrm>
                        <a:prstGeom prst="rect">
                          <a:avLst/>
                        </a:prstGeom>
                        <a:solidFill>
                          <a:srgbClr val="FF8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6" style="position:absolute;margin-left:405.7pt;margin-top:75.65pt;width:104.75pt;height:49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" fillcolor="#ff8100" stroked="f" strokeweight="2pt">
                <v:textbox inset="0,,0"/>
              </v:rect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4BBC08" wp14:editId="4A796EA0">
                <wp:simplePos x="0" y="0"/>
                <wp:positionH relativeFrom="column">
                  <wp:posOffset>5288280</wp:posOffset>
                </wp:positionH>
                <wp:positionV relativeFrom="paragraph">
                  <wp:posOffset>1090930</wp:posOffset>
                </wp:positionV>
                <wp:extent cx="1078230" cy="5991225"/>
                <wp:effectExtent l="0" t="0" r="762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58CB2" w14:textId="77777777" w:rsidR="005B6C57" w:rsidRPr="00602CDE" w:rsidRDefault="005B6C57" w:rsidP="00643D4F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hAnsi="Lucida Bright"/>
                                <w:b/>
                                <w:color w:val="FFFFFF" w:themeColor="background1"/>
                                <w:spacing w:val="240"/>
                                <w:position w:val="-12"/>
                                <w:sz w:val="160"/>
                                <w14:textOutline w14:w="158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color w:val="FFFFFF" w:themeColor="background1"/>
                                <w:spacing w:val="240"/>
                                <w:position w:val="-12"/>
                                <w:sz w:val="16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8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CURSO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108000" rIns="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18 Cuadro de texto" o:spid="_x0000_s1026" type="#_x0000_t202" style="position:absolute;margin-left:416.4pt;margin-top:85.9pt;width:84.9pt;height:471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" filled="f" stroked="f" strokeweight=".5pt">
                <v:textbox style="layout-flow:vertical;mso-layout-flow-alt:bottom-to-top" inset="0,3mm,0,3mm">
                  <w:txbxContent>
                    <w:p w14:paraId="26958CB2" w14:textId="77777777" w:rsidR="005B6C57" w:rsidRPr="00602CDE" w:rsidRDefault="005B6C57" w:rsidP="00643D4F">
                      <w:pPr>
                        <w:spacing w:after="0" w:line="240" w:lineRule="auto"/>
                        <w:jc w:val="center"/>
                        <w:rPr>
                          <w:rFonts w:ascii="Lucida Bright" w:hAnsi="Lucida Bright"/>
                          <w:b/>
                          <w:color w:val="FFFFFF" w:themeColor="background1"/>
                          <w:spacing w:val="240"/>
                          <w:position w:val="-12"/>
                          <w:sz w:val="160"/>
                          <w14:textOutline w14:w="158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Bright" w:hAnsi="Lucida Bright"/>
                          <w:b/>
                          <w:color w:val="FFFFFF" w:themeColor="background1"/>
                          <w:spacing w:val="240"/>
                          <w:position w:val="-12"/>
                          <w:sz w:val="16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8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CURSO </w:t>
                      </w:r>
                    </w:p>
                  </w:txbxContent>
                </v:textbox>
              </v:shape>
            </w:pict>
          </mc:Fallback>
        </mc:AlternateContent>
      </w:r>
      <w:r w:rsidR="00643D4F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2F95C34C" wp14:editId="1F7205EA">
            <wp:simplePos x="0" y="0"/>
            <wp:positionH relativeFrom="column">
              <wp:posOffset>5150485</wp:posOffset>
            </wp:positionH>
            <wp:positionV relativeFrom="paragraph">
              <wp:posOffset>-5080</wp:posOffset>
            </wp:positionV>
            <wp:extent cx="5175250" cy="914400"/>
            <wp:effectExtent l="0" t="0" r="635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nadas-gou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3" b="87376"/>
                    <a:stretch/>
                  </pic:blipFill>
                  <pic:spPr bwMode="auto">
                    <a:xfrm>
                      <a:off x="0" y="0"/>
                      <a:ext cx="51752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9AA89" wp14:editId="2EF04361">
                <wp:simplePos x="0" y="0"/>
                <wp:positionH relativeFrom="column">
                  <wp:posOffset>-3175</wp:posOffset>
                </wp:positionH>
                <wp:positionV relativeFrom="paragraph">
                  <wp:posOffset>-635</wp:posOffset>
                </wp:positionV>
                <wp:extent cx="5158740" cy="5813425"/>
                <wp:effectExtent l="0" t="0" r="3810" b="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5813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9 Rectángulo" o:spid="_x0000_s1026" style="position:absolute;margin-left:-.2pt;margin-top:0;width:406.2pt;height:45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" fillcolor="#e0e0e0" stroked="f" strokeweight="2pt"/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4E3728" wp14:editId="37393F3D">
                <wp:simplePos x="0" y="0"/>
                <wp:positionH relativeFrom="column">
                  <wp:posOffset>-2919</wp:posOffset>
                </wp:positionH>
                <wp:positionV relativeFrom="paragraph">
                  <wp:posOffset>87706</wp:posOffset>
                </wp:positionV>
                <wp:extent cx="5158854" cy="266131"/>
                <wp:effectExtent l="0" t="0" r="3810" b="63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854" cy="26613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68BCD" w14:textId="77777777" w:rsidR="005B6C57" w:rsidRPr="00F71C0D" w:rsidRDefault="005B6C57" w:rsidP="00643D4F">
                            <w:pPr>
                              <w:ind w:left="284"/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71C0D"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INSCRIPCIÓN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7" style="position:absolute;margin-left:-.2pt;margin-top:6.9pt;width:406.2pt;height:20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" fillcolor="#005e9e" stroked="f" strokeweight="2pt">
                <v:fill color2="#548dd4 [1951]" focus="50%" type="gradient">
                  <o:fill v:ext="view" type="gradientUnscaled"/>
                </v:fill>
                <v:textbox inset="0,0,0,0">
                  <w:txbxContent>
                    <w:p w14:paraId="51D68BCD" w14:textId="77777777" w:rsidR="005B6C57" w:rsidRPr="00F71C0D" w:rsidRDefault="005B6C57" w:rsidP="00643D4F">
                      <w:pPr>
                        <w:ind w:left="284"/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71C0D"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INSCRIPCIÓN</w:t>
                      </w:r>
                    </w:p>
                  </w:txbxContent>
                </v:textbox>
              </v:rect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53716" wp14:editId="4B76AFFD">
                <wp:simplePos x="0" y="0"/>
                <wp:positionH relativeFrom="column">
                  <wp:posOffset>8767814</wp:posOffset>
                </wp:positionH>
                <wp:positionV relativeFrom="paragraph">
                  <wp:posOffset>6272265</wp:posOffset>
                </wp:positionV>
                <wp:extent cx="1562669" cy="266131"/>
                <wp:effectExtent l="0" t="0" r="0" b="63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669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1AB78" w14:textId="77777777" w:rsidR="005B6C57" w:rsidRPr="007347EA" w:rsidRDefault="005B6C57" w:rsidP="00643D4F">
                            <w:pPr>
                              <w:jc w:val="center"/>
                              <w:rPr>
                                <w:color w:val="016FB0"/>
                                <w:spacing w:val="20"/>
                                <w14:shadow w14:blurRad="50800" w14:dist="50800" w14:dir="10800000" w14:sx="100000" w14:sy="100000" w14:kx="0" w14:ky="0" w14:algn="r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47EA">
                              <w:rPr>
                                <w:color w:val="016FB0"/>
                                <w:spacing w:val="20"/>
                                <w14:shadow w14:blurRad="50800" w14:dist="50800" w14:dir="10800000" w14:sx="100000" w14:sy="100000" w14:kx="0" w14:ky="0" w14:algn="r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16FB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COLABORA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8" type="#_x0000_t202" style="position:absolute;margin-left:690.4pt;margin-top:493.9pt;width:123.05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" fillcolor="white [3201]" stroked="f" strokeweight=".5pt">
                <v:textbox inset="1mm,1mm,1mm,1mm">
                  <w:txbxContent>
                    <w:p w14:paraId="19E1AB78" w14:textId="77777777" w:rsidR="005B6C57" w:rsidRPr="007347EA" w:rsidRDefault="005B6C57" w:rsidP="00643D4F">
                      <w:pPr>
                        <w:jc w:val="center"/>
                        <w:rPr>
                          <w:color w:val="016FB0"/>
                          <w:spacing w:val="20"/>
                          <w14:shadow w14:blurRad="50800" w14:dist="50800" w14:dir="10800000" w14:sx="100000" w14:sy="100000" w14:kx="0" w14:ky="0" w14:algn="r">
                            <w14:schemeClr w14:val="tx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47EA">
                        <w:rPr>
                          <w:color w:val="016FB0"/>
                          <w:spacing w:val="20"/>
                          <w14:shadow w14:blurRad="50800" w14:dist="50800" w14:dir="10800000" w14:sx="100000" w14:sy="100000" w14:kx="0" w14:ky="0" w14:algn="r">
                            <w14:schemeClr w14:val="tx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16FB0"/>
                            </w14:solidFill>
                            <w14:prstDash w14:val="solid"/>
                            <w14:bevel/>
                          </w14:textOutline>
                        </w:rPr>
                        <w:t>COLABORA</w:t>
                      </w:r>
                    </w:p>
                  </w:txbxContent>
                </v:textbox>
              </v:shape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CFBA" wp14:editId="2C00FF9B">
                <wp:simplePos x="0" y="0"/>
                <wp:positionH relativeFrom="column">
                  <wp:posOffset>6486591</wp:posOffset>
                </wp:positionH>
                <wp:positionV relativeFrom="paragraph">
                  <wp:posOffset>5328408</wp:posOffset>
                </wp:positionV>
                <wp:extent cx="3841115" cy="771137"/>
                <wp:effectExtent l="0" t="0" r="6985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771137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0C79B" w14:textId="77777777" w:rsidR="005B6C57" w:rsidRPr="00186E75" w:rsidRDefault="005B6C57" w:rsidP="00643D4F">
                            <w:pPr>
                              <w:spacing w:after="0" w:line="240" w:lineRule="auto"/>
                              <w:jc w:val="right"/>
                              <w:rPr>
                                <w:color w:val="000090"/>
                              </w:rPr>
                            </w:pPr>
                            <w:r w:rsidRPr="00186E75">
                              <w:rPr>
                                <w:color w:val="000090"/>
                              </w:rPr>
                              <w:t>FACULTAD DE EDUCACIÓN Y HUMANIDADES DE MELILLA</w:t>
                            </w:r>
                          </w:p>
                          <w:p w14:paraId="7A568C24" w14:textId="7BB6E399" w:rsidR="005B6C57" w:rsidRPr="00186E75" w:rsidRDefault="005B6C57" w:rsidP="00643D4F">
                            <w:pPr>
                              <w:spacing w:after="0" w:line="240" w:lineRule="auto"/>
                              <w:jc w:val="right"/>
                              <w:rPr>
                                <w:color w:val="000090"/>
                              </w:rPr>
                            </w:pPr>
                            <w:r w:rsidRPr="00186E75">
                              <w:rPr>
                                <w:color w:val="000090"/>
                              </w:rPr>
                              <w:t>5, 6 y 10 de febrero de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uadro de texto" o:spid="_x0000_s1029" type="#_x0000_t202" style="position:absolute;margin-left:510.75pt;margin-top:419.55pt;width:302.45pt;height:6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" fillcolor="#e0e0e0" stroked="f" strokeweight=".5pt">
                <v:textbox>
                  <w:txbxContent>
                    <w:p w14:paraId="70E0C79B" w14:textId="77777777" w:rsidR="005B6C57" w:rsidRPr="00186E75" w:rsidRDefault="005B6C57" w:rsidP="00643D4F">
                      <w:pPr>
                        <w:spacing w:after="0" w:line="240" w:lineRule="auto"/>
                        <w:jc w:val="right"/>
                        <w:rPr>
                          <w:color w:val="000090"/>
                        </w:rPr>
                      </w:pPr>
                      <w:r w:rsidRPr="00186E75">
                        <w:rPr>
                          <w:color w:val="000090"/>
                        </w:rPr>
                        <w:t>FACULTAD DE EDUCACIÓN Y HUMANIDADES DE MELILLA</w:t>
                      </w:r>
                    </w:p>
                    <w:p w14:paraId="7A568C24" w14:textId="7BB6E399" w:rsidR="005B6C57" w:rsidRPr="00186E75" w:rsidRDefault="005B6C57" w:rsidP="00643D4F">
                      <w:pPr>
                        <w:spacing w:after="0" w:line="240" w:lineRule="auto"/>
                        <w:jc w:val="right"/>
                        <w:rPr>
                          <w:color w:val="000090"/>
                        </w:rPr>
                      </w:pPr>
                      <w:r w:rsidRPr="00186E75">
                        <w:rPr>
                          <w:color w:val="000090"/>
                        </w:rPr>
                        <w:t>5, 6 y 10 de febrero de 2015</w:t>
                      </w:r>
                    </w:p>
                  </w:txbxContent>
                </v:textbox>
              </v:shape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50D95" wp14:editId="31F6F19C">
                <wp:simplePos x="0" y="0"/>
                <wp:positionH relativeFrom="column">
                  <wp:posOffset>6486591</wp:posOffset>
                </wp:positionH>
                <wp:positionV relativeFrom="paragraph">
                  <wp:posOffset>2236878</wp:posOffset>
                </wp:positionV>
                <wp:extent cx="3841115" cy="3091568"/>
                <wp:effectExtent l="0" t="0" r="6985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3091568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2311" w14:textId="77777777" w:rsidR="005B6C57" w:rsidRPr="00234E59" w:rsidRDefault="005B6C57" w:rsidP="00643D4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60F00601" wp14:editId="73234CEC">
                                  <wp:extent cx="3454400" cy="2349500"/>
                                  <wp:effectExtent l="0" t="0" r="0" b="12700"/>
                                  <wp:docPr id="51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4400" cy="234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4E59">
                              <w:t xml:space="preserve"> </w:t>
                            </w:r>
                            <w:r w:rsidRPr="00234E59">
                              <w:t xml:space="preserve">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30" type="#_x0000_t202" style="position:absolute;margin-left:510.75pt;margin-top:176.15pt;width:302.45pt;height:24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" fillcolor="#e0e0e0" stroked="f" strokeweight=".5pt">
                <v:textbox>
                  <w:txbxContent>
                    <w:p w14:paraId="0F6B2311" w14:textId="77777777" w:rsidR="005B6C57" w:rsidRPr="00234E59" w:rsidRDefault="005B6C57" w:rsidP="00643D4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60F00601" wp14:editId="73234CEC">
                            <wp:extent cx="3454400" cy="2349500"/>
                            <wp:effectExtent l="0" t="0" r="0" b="12700"/>
                            <wp:docPr id="51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4400" cy="234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4E59">
                        <w:t xml:space="preserve"> </w:t>
                      </w:r>
                      <w:r w:rsidRPr="00234E59">
                        <w:t xml:space="preserve">o </w:t>
                      </w:r>
                    </w:p>
                  </w:txbxContent>
                </v:textbox>
              </v:shape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FB766" wp14:editId="2F4BBA11">
                <wp:simplePos x="0" y="0"/>
                <wp:positionH relativeFrom="column">
                  <wp:posOffset>6486591</wp:posOffset>
                </wp:positionH>
                <wp:positionV relativeFrom="paragraph">
                  <wp:posOffset>961163</wp:posOffset>
                </wp:positionV>
                <wp:extent cx="3841258" cy="1276065"/>
                <wp:effectExtent l="0" t="0" r="6985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258" cy="12760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609CD" w14:textId="77777777" w:rsidR="005B6C57" w:rsidRPr="00186E75" w:rsidRDefault="005B6C57" w:rsidP="00643D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90"/>
                                <w:sz w:val="40"/>
                                <w:szCs w:val="40"/>
                              </w:rPr>
                            </w:pPr>
                            <w:r w:rsidRPr="00186E75">
                              <w:rPr>
                                <w:rFonts w:asciiTheme="majorHAnsi" w:hAnsiTheme="majorHAnsi"/>
                                <w:b/>
                                <w:smallCaps/>
                                <w:color w:val="000090"/>
                                <w:sz w:val="40"/>
                                <w:szCs w:val="40"/>
                              </w:rPr>
                              <w:t>Propiedad intelectual en la red: la amenaza del plagio indebido, consciente o inconsciente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1" type="#_x0000_t202" style="position:absolute;margin-left:510.75pt;margin-top:75.7pt;width:302.4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" fillcolor="#e0e0e0" stroked="f" strokeweight=".5pt">
                <v:textbox>
                  <w:txbxContent>
                    <w:p w14:paraId="051609CD" w14:textId="77777777" w:rsidR="005B6C57" w:rsidRPr="00186E75" w:rsidRDefault="005B6C57" w:rsidP="00643D4F">
                      <w:pPr>
                        <w:spacing w:after="0" w:line="240" w:lineRule="auto"/>
                        <w:jc w:val="center"/>
                        <w:rPr>
                          <w:b/>
                          <w:color w:val="000090"/>
                          <w:sz w:val="40"/>
                          <w:szCs w:val="40"/>
                        </w:rPr>
                      </w:pPr>
                      <w:r w:rsidRPr="00186E75">
                        <w:rPr>
                          <w:rFonts w:asciiTheme="majorHAnsi" w:hAnsiTheme="majorHAnsi"/>
                          <w:b/>
                          <w:smallCaps/>
                          <w:color w:val="000090"/>
                          <w:sz w:val="40"/>
                          <w:szCs w:val="40"/>
                        </w:rPr>
                        <w:t>Propiedad intelectual en la red: la amenaza del plagio indebido, consciente o inconsciente</w:t>
                      </w:r>
                    </w:p>
                  </w:txbxContent>
                </v:textbox>
              </v:shape>
            </w:pict>
          </mc:Fallback>
        </mc:AlternateContent>
      </w:r>
      <w:r w:rsidR="00643D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DFB3E" wp14:editId="0A0C1D91">
                <wp:simplePos x="0" y="0"/>
                <wp:positionH relativeFrom="column">
                  <wp:posOffset>5155935</wp:posOffset>
                </wp:positionH>
                <wp:positionV relativeFrom="paragraph">
                  <wp:posOffset>-239840</wp:posOffset>
                </wp:positionV>
                <wp:extent cx="0" cy="7758714"/>
                <wp:effectExtent l="0" t="0" r="19050" b="1397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87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6pt,-18.85pt" to="406pt,59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" strokecolor="#4579b8 [3044]"/>
            </w:pict>
          </mc:Fallback>
        </mc:AlternateContent>
      </w:r>
    </w:p>
    <w:p w14:paraId="480C8090" w14:textId="58C2D6E7" w:rsidR="00643D4F" w:rsidRDefault="00B00B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32A151" wp14:editId="79C4E0CF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4899025" cy="532130"/>
                <wp:effectExtent l="0" t="0" r="0" b="127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65C48" w14:textId="77777777" w:rsidR="005B6C57" w:rsidRPr="000940EF" w:rsidRDefault="005B6C57" w:rsidP="00643D4F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</w:rPr>
                              <w:t>Plazo de Inscripción:</w:t>
                            </w:r>
                          </w:p>
                          <w:p w14:paraId="551F30D0" w14:textId="4EFE96D2" w:rsidR="005B6C57" w:rsidRPr="000940EF" w:rsidRDefault="005B6C57" w:rsidP="00643D4F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Hasta el 2 de febrero de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2" type="#_x0000_t202" style="position:absolute;margin-left:0;margin-top:19.55pt;width:385.75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" filled="f" stroked="f" strokeweight=".5pt">
                <v:textbox>
                  <w:txbxContent>
                    <w:p w14:paraId="5D565C48" w14:textId="77777777" w:rsidR="005B6C57" w:rsidRPr="000940EF" w:rsidRDefault="005B6C57" w:rsidP="00643D4F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0070C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b/>
                          <w:color w:val="0070C0"/>
                          <w:sz w:val="24"/>
                        </w:rPr>
                        <w:t>Plazo de Inscripción:</w:t>
                      </w:r>
                    </w:p>
                    <w:p w14:paraId="551F30D0" w14:textId="4EFE96D2" w:rsidR="005B6C57" w:rsidRPr="000940EF" w:rsidRDefault="005B6C57" w:rsidP="00643D4F">
                      <w:pPr>
                        <w:spacing w:after="0" w:line="240" w:lineRule="auto"/>
                        <w:rPr>
                          <w:rFonts w:ascii="Georgia" w:hAnsi="Georgia"/>
                          <w:color w:val="00009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>Hasta el 2 de febrero de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22ACE89C" w14:textId="77777777" w:rsidR="00643D4F" w:rsidRDefault="00643D4F"/>
    <w:p w14:paraId="5E646969" w14:textId="2A152A51" w:rsidR="00643D4F" w:rsidRDefault="00EE70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E44B2" wp14:editId="2811341F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4899025" cy="1315085"/>
                <wp:effectExtent l="0" t="0" r="0" b="571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31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ECCF4" w14:textId="4D38F0E2" w:rsidR="005B6C57" w:rsidRPr="000940EF" w:rsidRDefault="005B6C57" w:rsidP="00643D4F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</w:rPr>
                              <w:t>Modo de Inscripción:</w:t>
                            </w:r>
                          </w:p>
                          <w:p w14:paraId="2734A355" w14:textId="347FF8A7" w:rsidR="005B6C57" w:rsidRPr="000940EF" w:rsidRDefault="005B6C57" w:rsidP="00B00BE6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Mediante un correo a la siguiente dirección: </w:t>
                            </w:r>
                            <w:hyperlink r:id="rId10" w:history="1">
                              <w:r w:rsidRPr="000940EF">
                                <w:rPr>
                                  <w:rStyle w:val="Hipervnculo"/>
                                  <w:rFonts w:ascii="Georgia" w:hAnsi="Georgia"/>
                                  <w:color w:val="000090"/>
                                  <w:sz w:val="24"/>
                                  <w:u w:val="none"/>
                                </w:rPr>
                                <w:t>inves_faedumel@</w:t>
                              </w:r>
                              <w:r w:rsidRPr="000940EF">
                                <w:rPr>
                                  <w:rStyle w:val="Hipervnculo"/>
                                  <w:rFonts w:ascii="Georgia" w:hAnsi="Georgia"/>
                                  <w:color w:val="000090"/>
                                  <w:sz w:val="24"/>
                                  <w:u w:val="none"/>
                                </w:rPr>
                                <w:t>u</w:t>
                              </w:r>
                              <w:r w:rsidRPr="000940EF">
                                <w:rPr>
                                  <w:rStyle w:val="Hipervnculo"/>
                                  <w:rFonts w:ascii="Georgia" w:hAnsi="Georgia"/>
                                  <w:color w:val="000090"/>
                                  <w:sz w:val="24"/>
                                  <w:u w:val="none"/>
                                </w:rPr>
                                <w:t>gr.es</w:t>
                              </w:r>
                            </w:hyperlink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.</w:t>
                            </w:r>
                          </w:p>
                          <w:p w14:paraId="03E75EB8" w14:textId="46740366" w:rsidR="005B6C57" w:rsidRPr="000940EF" w:rsidRDefault="005B6C57" w:rsidP="00773550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Los interesados deberán facilitar</w:t>
                            </w:r>
                            <w:r w:rsidR="0071199E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,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 a través de dic</w:t>
                            </w:r>
                            <w:r w:rsidR="00AB25F9"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ho correo</w:t>
                            </w:r>
                            <w:r w:rsidR="0071199E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AB25F9"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 nombre y apellidos, DN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I y Departamento. Dichos datos serán </w:t>
                            </w:r>
                            <w:r w:rsidR="00AB25F9"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incorporados a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 una plataforma habilitada desde el </w:t>
                            </w:r>
                            <w:r w:rsidRPr="0071199E">
                              <w:rPr>
                                <w:rFonts w:ascii="Georgia" w:hAnsi="Georgia"/>
                                <w:i/>
                                <w:color w:val="000090"/>
                                <w:sz w:val="24"/>
                              </w:rPr>
                              <w:t>Vicerrectorado para la Garantía de la Calidad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  </w:t>
                            </w:r>
                            <w:r w:rsidR="0071199E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en relación con el seguimiento del presente curso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.  </w:t>
                            </w:r>
                          </w:p>
                          <w:p w14:paraId="1EB9970B" w14:textId="51F49248" w:rsidR="005B6C57" w:rsidRPr="00F71C0D" w:rsidRDefault="005B6C57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3" type="#_x0000_t202" style="position:absolute;margin-left:0;margin-top:22.65pt;width:385.75pt;height:10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" filled="f" stroked="f" strokeweight=".5pt">
                <v:textbox>
                  <w:txbxContent>
                    <w:p w14:paraId="7D6ECCF4" w14:textId="4D38F0E2" w:rsidR="005B6C57" w:rsidRPr="000940EF" w:rsidRDefault="005B6C57" w:rsidP="00643D4F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0070C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b/>
                          <w:color w:val="0070C0"/>
                          <w:sz w:val="24"/>
                        </w:rPr>
                        <w:t>Modo de Inscripción:</w:t>
                      </w:r>
                    </w:p>
                    <w:p w14:paraId="2734A355" w14:textId="347FF8A7" w:rsidR="005B6C57" w:rsidRPr="000940EF" w:rsidRDefault="005B6C57" w:rsidP="00B00BE6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Mediante un correo a la siguiente dirección: </w:t>
                      </w:r>
                      <w:hyperlink r:id="rId11" w:history="1">
                        <w:r w:rsidRPr="000940EF">
                          <w:rPr>
                            <w:rStyle w:val="Hipervnculo"/>
                            <w:rFonts w:ascii="Georgia" w:hAnsi="Georgia"/>
                            <w:color w:val="000090"/>
                            <w:sz w:val="24"/>
                            <w:u w:val="none"/>
                          </w:rPr>
                          <w:t>inves_faedumel@</w:t>
                        </w:r>
                        <w:r w:rsidRPr="000940EF">
                          <w:rPr>
                            <w:rStyle w:val="Hipervnculo"/>
                            <w:rFonts w:ascii="Georgia" w:hAnsi="Georgia"/>
                            <w:color w:val="000090"/>
                            <w:sz w:val="24"/>
                            <w:u w:val="none"/>
                          </w:rPr>
                          <w:t>u</w:t>
                        </w:r>
                        <w:r w:rsidRPr="000940EF">
                          <w:rPr>
                            <w:rStyle w:val="Hipervnculo"/>
                            <w:rFonts w:ascii="Georgia" w:hAnsi="Georgia"/>
                            <w:color w:val="000090"/>
                            <w:sz w:val="24"/>
                            <w:u w:val="none"/>
                          </w:rPr>
                          <w:t>gr.es</w:t>
                        </w:r>
                      </w:hyperlink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>.</w:t>
                      </w:r>
                    </w:p>
                    <w:p w14:paraId="03E75EB8" w14:textId="46740366" w:rsidR="005B6C57" w:rsidRPr="000940EF" w:rsidRDefault="005B6C57" w:rsidP="00773550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>Los interesados deberán facilitar</w:t>
                      </w:r>
                      <w:r w:rsidR="0071199E">
                        <w:rPr>
                          <w:rFonts w:ascii="Georgia" w:hAnsi="Georgia"/>
                          <w:color w:val="000090"/>
                          <w:sz w:val="24"/>
                        </w:rPr>
                        <w:t>,</w:t>
                      </w: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 a través de dic</w:t>
                      </w:r>
                      <w:r w:rsidR="00AB25F9"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>ho correo</w:t>
                      </w:r>
                      <w:r w:rsidR="0071199E">
                        <w:rPr>
                          <w:rFonts w:ascii="Georgia" w:hAnsi="Georgia"/>
                          <w:color w:val="000090"/>
                          <w:sz w:val="24"/>
                        </w:rPr>
                        <w:t>,</w:t>
                      </w:r>
                      <w:bookmarkStart w:id="1" w:name="_GoBack"/>
                      <w:bookmarkEnd w:id="1"/>
                      <w:r w:rsidR="00AB25F9"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 nombre y apellidos, DN</w:t>
                      </w: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I y Departamento. Dichos datos serán </w:t>
                      </w:r>
                      <w:r w:rsidR="00AB25F9"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>incorporados a</w:t>
                      </w: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 una plataforma habilitada desde el </w:t>
                      </w:r>
                      <w:r w:rsidRPr="0071199E">
                        <w:rPr>
                          <w:rFonts w:ascii="Georgia" w:hAnsi="Georgia"/>
                          <w:i/>
                          <w:color w:val="000090"/>
                          <w:sz w:val="24"/>
                        </w:rPr>
                        <w:t>Vicerrectorado para la Garantía de la Calidad</w:t>
                      </w: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  </w:t>
                      </w:r>
                      <w:r w:rsidR="0071199E">
                        <w:rPr>
                          <w:rFonts w:ascii="Georgia" w:hAnsi="Georgia"/>
                          <w:color w:val="000090"/>
                          <w:sz w:val="24"/>
                        </w:rPr>
                        <w:t>en relación con el seguimiento del presente curso</w:t>
                      </w: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.  </w:t>
                      </w:r>
                    </w:p>
                    <w:p w14:paraId="1EB9970B" w14:textId="51F49248" w:rsidR="005B6C57" w:rsidRPr="00F71C0D" w:rsidRDefault="005B6C57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DB2420" wp14:editId="5C52433E">
                <wp:simplePos x="0" y="0"/>
                <wp:positionH relativeFrom="column">
                  <wp:posOffset>0</wp:posOffset>
                </wp:positionH>
                <wp:positionV relativeFrom="paragraph">
                  <wp:posOffset>1659255</wp:posOffset>
                </wp:positionV>
                <wp:extent cx="4899025" cy="532130"/>
                <wp:effectExtent l="0" t="0" r="0" b="127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74B1E" w14:textId="77777777" w:rsidR="005B6C57" w:rsidRPr="000940EF" w:rsidRDefault="005B6C57" w:rsidP="00643D4F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</w:rPr>
                              <w:t>Precio de Inscripción:</w:t>
                            </w:r>
                          </w:p>
                          <w:p w14:paraId="47298049" w14:textId="03352BB4" w:rsidR="005B6C57" w:rsidRPr="000940EF" w:rsidRDefault="005B6C57" w:rsidP="00643D4F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>Gratuito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4" type="#_x0000_t202" style="position:absolute;margin-left:0;margin-top:130.65pt;width:385.75pt;height: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" filled="f" stroked="f" strokeweight=".5pt">
                <v:textbox>
                  <w:txbxContent>
                    <w:p w14:paraId="00974B1E" w14:textId="77777777" w:rsidR="005B6C57" w:rsidRPr="000940EF" w:rsidRDefault="005B6C57" w:rsidP="00643D4F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color w:val="0070C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b/>
                          <w:color w:val="0070C0"/>
                          <w:sz w:val="24"/>
                        </w:rPr>
                        <w:t>Precio de Inscripción:</w:t>
                      </w:r>
                    </w:p>
                    <w:p w14:paraId="47298049" w14:textId="03352BB4" w:rsidR="005B6C57" w:rsidRPr="000940EF" w:rsidRDefault="005B6C57" w:rsidP="00643D4F">
                      <w:pPr>
                        <w:spacing w:after="0" w:line="240" w:lineRule="auto"/>
                        <w:rPr>
                          <w:rFonts w:ascii="Georgia" w:hAnsi="Georgia"/>
                          <w:color w:val="00009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>Gratuito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3E737B" wp14:editId="531A325D">
                <wp:simplePos x="0" y="0"/>
                <wp:positionH relativeFrom="column">
                  <wp:posOffset>0</wp:posOffset>
                </wp:positionH>
                <wp:positionV relativeFrom="paragraph">
                  <wp:posOffset>2345055</wp:posOffset>
                </wp:positionV>
                <wp:extent cx="5158740" cy="266065"/>
                <wp:effectExtent l="0" t="0" r="0" b="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07280" w14:textId="77777777" w:rsidR="005B6C57" w:rsidRPr="00F71C0D" w:rsidRDefault="005B6C57" w:rsidP="00643D4F">
                            <w:pPr>
                              <w:ind w:left="284"/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DESTINATARIOS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35" style="position:absolute;margin-left:0;margin-top:184.65pt;width:406.2pt;height:20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" fillcolor="#005e9e" stroked="f" strokeweight="2pt">
                <v:fill color2="#548dd4 [1951]" focus="50%" type="gradient">
                  <o:fill v:ext="view" type="gradientUnscaled"/>
                </v:fill>
                <v:textbox inset="0,0,0,0">
                  <w:txbxContent>
                    <w:p w14:paraId="5CB07280" w14:textId="77777777" w:rsidR="005B6C57" w:rsidRPr="00F71C0D" w:rsidRDefault="005B6C57" w:rsidP="00643D4F">
                      <w:pPr>
                        <w:ind w:left="284"/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DESTINATARIOS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EF0D82" wp14:editId="433FD924">
                <wp:simplePos x="0" y="0"/>
                <wp:positionH relativeFrom="column">
                  <wp:posOffset>0</wp:posOffset>
                </wp:positionH>
                <wp:positionV relativeFrom="paragraph">
                  <wp:posOffset>2802255</wp:posOffset>
                </wp:positionV>
                <wp:extent cx="4899025" cy="1063625"/>
                <wp:effectExtent l="0" t="0" r="0" b="317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B65A1" w14:textId="3410D2AE" w:rsidR="005B6C57" w:rsidRPr="000940EF" w:rsidRDefault="005B6C57" w:rsidP="00773550">
                            <w:pPr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Profesorado y personal becario de investigación que figuren en el Plan de Ordenación Docente de la UGR para el curso académico 2014-2015 del Campus de Melilla: Facultad de Educación y Humanidades, Facultad de Ciencias Sociales y Facultad de Enfermería. </w:t>
                            </w:r>
                          </w:p>
                          <w:p w14:paraId="6DF3E276" w14:textId="087719F4" w:rsidR="005B6C57" w:rsidRPr="00F1040F" w:rsidRDefault="005B6C57" w:rsidP="00643D4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36" type="#_x0000_t202" style="position:absolute;margin-left:0;margin-top:220.65pt;width:385.75pt;height:8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" filled="f" stroked="f" strokeweight=".5pt">
                <v:textbox>
                  <w:txbxContent>
                    <w:p w14:paraId="5C2B65A1" w14:textId="3410D2AE" w:rsidR="005B6C57" w:rsidRPr="000940EF" w:rsidRDefault="005B6C57" w:rsidP="00773550">
                      <w:pPr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Profesorado y personal becario de investigación que figuren en el Plan de Ordenación Docente de la UGR para el curso académico 2014-2015 del Campus de Melilla: Facultad de Educación y Humanidades, Facultad de Ciencias Sociales y Facultad de Enfermería. </w:t>
                      </w:r>
                    </w:p>
                    <w:p w14:paraId="6DF3E276" w14:textId="087719F4" w:rsidR="005B6C57" w:rsidRPr="00F1040F" w:rsidRDefault="005B6C57" w:rsidP="00643D4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45EEB3" wp14:editId="20EA6C87">
                <wp:simplePos x="0" y="0"/>
                <wp:positionH relativeFrom="column">
                  <wp:posOffset>0</wp:posOffset>
                </wp:positionH>
                <wp:positionV relativeFrom="paragraph">
                  <wp:posOffset>3945255</wp:posOffset>
                </wp:positionV>
                <wp:extent cx="5158740" cy="266065"/>
                <wp:effectExtent l="0" t="0" r="0" b="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18B33" w14:textId="77777777" w:rsidR="005B6C57" w:rsidRPr="00F71C0D" w:rsidRDefault="005B6C57" w:rsidP="00643D4F">
                            <w:pPr>
                              <w:ind w:left="284"/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3 Rectángulo" o:spid="_x0000_s1037" style="position:absolute;margin-left:0;margin-top:310.65pt;width:406.2pt;height:20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" fillcolor="#005e9e" stroked="f" strokeweight="2pt">
                <v:fill color2="#548dd4 [1951]" focus="50%" type="gradient">
                  <o:fill v:ext="view" type="gradientUnscaled"/>
                </v:fill>
                <v:textbox inset="0,0,0,0">
                  <w:txbxContent>
                    <w:p w14:paraId="30C18B33" w14:textId="77777777" w:rsidR="005B6C57" w:rsidRPr="00F71C0D" w:rsidRDefault="005B6C57" w:rsidP="00643D4F">
                      <w:pPr>
                        <w:ind w:left="284"/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RECONOCIMIENTO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55B295" wp14:editId="2D3772E7">
                <wp:simplePos x="0" y="0"/>
                <wp:positionH relativeFrom="column">
                  <wp:posOffset>0</wp:posOffset>
                </wp:positionH>
                <wp:positionV relativeFrom="paragraph">
                  <wp:posOffset>4173855</wp:posOffset>
                </wp:positionV>
                <wp:extent cx="4899025" cy="1063625"/>
                <wp:effectExtent l="0" t="0" r="0" b="317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3B271" w14:textId="77777777" w:rsidR="005B6C57" w:rsidRDefault="005B6C57" w:rsidP="00643D4F">
                            <w:pPr>
                              <w:spacing w:after="0" w:line="240" w:lineRule="auto"/>
                              <w:rPr>
                                <w:color w:val="000090"/>
                                <w:sz w:val="24"/>
                              </w:rPr>
                            </w:pPr>
                          </w:p>
                          <w:p w14:paraId="7C80338B" w14:textId="0C29A3DC" w:rsidR="005B6C57" w:rsidRPr="000940EF" w:rsidRDefault="005B6C57" w:rsidP="00643D4F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  <w:sz w:val="24"/>
                              </w:rPr>
                              <w:t xml:space="preserve">Certificado de asistencia y aprovechamiento.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8" type="#_x0000_t202" style="position:absolute;margin-left:0;margin-top:328.65pt;width:385.75pt;height:8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" filled="f" stroked="f" strokeweight=".5pt">
                <v:textbox>
                  <w:txbxContent>
                    <w:p w14:paraId="2F03B271" w14:textId="77777777" w:rsidR="005B6C57" w:rsidRDefault="005B6C57" w:rsidP="00643D4F">
                      <w:pPr>
                        <w:spacing w:after="0" w:line="240" w:lineRule="auto"/>
                        <w:rPr>
                          <w:color w:val="000090"/>
                          <w:sz w:val="24"/>
                        </w:rPr>
                      </w:pPr>
                    </w:p>
                    <w:p w14:paraId="7C80338B" w14:textId="0C29A3DC" w:rsidR="005B6C57" w:rsidRPr="000940EF" w:rsidRDefault="005B6C57" w:rsidP="00643D4F">
                      <w:pPr>
                        <w:spacing w:after="0" w:line="240" w:lineRule="auto"/>
                        <w:rPr>
                          <w:rFonts w:ascii="Georgia" w:hAnsi="Georgia"/>
                          <w:color w:val="000090"/>
                          <w:sz w:val="24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  <w:sz w:val="24"/>
                        </w:rPr>
                        <w:t xml:space="preserve">Certificado de asistencia y aprovechamiento. </w:t>
                      </w:r>
                    </w:p>
                  </w:txbxContent>
                </v:textbox>
              </v:shape>
            </w:pict>
          </mc:Fallback>
        </mc:AlternateContent>
      </w:r>
      <w:r w:rsidR="006005D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6EA5C3" wp14:editId="61EFCF39">
                <wp:simplePos x="0" y="0"/>
                <wp:positionH relativeFrom="column">
                  <wp:posOffset>6400800</wp:posOffset>
                </wp:positionH>
                <wp:positionV relativeFrom="paragraph">
                  <wp:posOffset>5545455</wp:posOffset>
                </wp:positionV>
                <wp:extent cx="1943100" cy="1028700"/>
                <wp:effectExtent l="0" t="0" r="12700" b="1270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6" seq="1"/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9" type="#_x0000_t202" style="position:absolute;margin-left:7in;margin-top:436.65pt;width:153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" fillcolor="white [3201]" stroked="f" strokeweight=".5pt">
                <v:textbox inset="1mm,1mm,1mm,1mm">
                  <w:txbxContent/>
                </v:textbox>
              </v:shape>
            </w:pict>
          </mc:Fallback>
        </mc:AlternateContent>
      </w:r>
      <w:r w:rsidR="006005DA">
        <w:rPr>
          <w:noProof/>
          <w:sz w:val="18"/>
          <w:lang w:eastAsia="es-ES"/>
        </w:rPr>
        <w:drawing>
          <wp:inline distT="0" distB="0" distL="0" distR="0" wp14:anchorId="5EB1C9A3" wp14:editId="65914B74">
            <wp:extent cx="673100" cy="673100"/>
            <wp:effectExtent l="0" t="0" r="12700" b="12700"/>
            <wp:docPr id="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5DA">
        <w:rPr>
          <w:noProof/>
          <w:sz w:val="18"/>
          <w:lang w:eastAsia="es-ES"/>
        </w:rPr>
        <w:drawing>
          <wp:inline distT="0" distB="0" distL="0" distR="0" wp14:anchorId="6C4E4ABD" wp14:editId="12962641">
            <wp:extent cx="673100" cy="673100"/>
            <wp:effectExtent l="0" t="0" r="12700" b="12700"/>
            <wp:docPr id="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5DA">
        <w:rPr>
          <w:noProof/>
          <w:sz w:val="18"/>
          <w:lang w:eastAsia="es-ES"/>
        </w:rPr>
        <w:drawing>
          <wp:inline distT="0" distB="0" distL="0" distR="0" wp14:anchorId="150B8EB8" wp14:editId="6B28AE79">
            <wp:extent cx="673100" cy="673100"/>
            <wp:effectExtent l="0" t="0" r="12700" b="12700"/>
            <wp:docPr id="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5D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BBC66D" wp14:editId="22252508">
                <wp:simplePos x="0" y="0"/>
                <wp:positionH relativeFrom="column">
                  <wp:posOffset>6515100</wp:posOffset>
                </wp:positionH>
                <wp:positionV relativeFrom="paragraph">
                  <wp:posOffset>6002655</wp:posOffset>
                </wp:positionV>
                <wp:extent cx="228600" cy="45719"/>
                <wp:effectExtent l="0" t="25400" r="0" b="5715"/>
                <wp:wrapSquare wrapText="bothSides"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6">
                        <w:txbxContent>
                          <w:p w14:paraId="5E0E7604" w14:textId="77777777" w:rsidR="005B6C57" w:rsidRDefault="005B6C57" w:rsidP="006005DA">
                            <w:pPr>
                              <w:tabs>
                                <w:tab w:val="left" w:pos="11766"/>
                              </w:tabs>
                              <w:spacing w:after="0" w:line="240" w:lineRule="auto"/>
                              <w:ind w:left="709" w:right="-424" w:hanging="284"/>
                              <w:rPr>
                                <w:sz w:val="18"/>
                              </w:rPr>
                            </w:pPr>
                          </w:p>
                          <w:p w14:paraId="63343F06" w14:textId="22F6A5A2" w:rsidR="005B6C57" w:rsidRDefault="005B6C57" w:rsidP="006005DA">
                            <w:pPr>
                              <w:tabs>
                                <w:tab w:val="left" w:pos="11766"/>
                              </w:tabs>
                              <w:spacing w:after="0" w:line="240" w:lineRule="auto"/>
                              <w:ind w:left="709" w:right="-424" w:firstLine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lang w:eastAsia="es-ES"/>
                              </w:rPr>
                              <w:drawing>
                                <wp:inline distT="0" distB="0" distL="0" distR="0" wp14:anchorId="02DE3063" wp14:editId="56D7ECFF">
                                  <wp:extent cx="485140" cy="485140"/>
                                  <wp:effectExtent l="0" t="0" r="0" b="0"/>
                                  <wp:docPr id="61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140" cy="48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722123" w14:textId="0A38518A" w:rsidR="005B6C57" w:rsidRPr="00773550" w:rsidRDefault="005B6C57" w:rsidP="006005DA">
                            <w:pPr>
                              <w:tabs>
                                <w:tab w:val="left" w:pos="11766"/>
                              </w:tabs>
                              <w:spacing w:after="0" w:line="240" w:lineRule="auto"/>
                              <w:ind w:left="709" w:right="-424" w:hanging="142"/>
                              <w:rPr>
                                <w:sz w:val="16"/>
                                <w:szCs w:val="16"/>
                              </w:rPr>
                            </w:pPr>
                            <w:r w:rsidRPr="00773550">
                              <w:rPr>
                                <w:sz w:val="16"/>
                                <w:szCs w:val="16"/>
                              </w:rPr>
                              <w:t>Vicedecanato de RRII,</w:t>
                            </w:r>
                          </w:p>
                          <w:p w14:paraId="6BD26931" w14:textId="2D9CDB0C" w:rsidR="005B6C57" w:rsidRPr="00773550" w:rsidRDefault="005B6C57" w:rsidP="006005DA">
                            <w:pPr>
                              <w:tabs>
                                <w:tab w:val="left" w:pos="11766"/>
                              </w:tabs>
                              <w:spacing w:after="0" w:line="240" w:lineRule="auto"/>
                              <w:ind w:left="709" w:right="-42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773550">
                              <w:rPr>
                                <w:sz w:val="16"/>
                                <w:szCs w:val="16"/>
                              </w:rPr>
                              <w:t>Investigación e Innovación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7" o:spid="_x0000_s1040" type="#_x0000_t202" style="position:absolute;margin-left:513pt;margin-top:472.65pt;width:18pt;height: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J1d9cCAAAd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" filled="f" stroked="f">
                <v:textbox style="mso-next-textbox:#15 Cuadro de texto">
                  <w:txbxContent>
                    <w:p w14:paraId="5E0E7604" w14:textId="77777777" w:rsidR="005B6C57" w:rsidRDefault="005B6C57" w:rsidP="006005DA">
                      <w:pPr>
                        <w:tabs>
                          <w:tab w:val="left" w:pos="11766"/>
                        </w:tabs>
                        <w:spacing w:after="0" w:line="240" w:lineRule="auto"/>
                        <w:ind w:left="709" w:right="-424" w:hanging="284"/>
                        <w:rPr>
                          <w:sz w:val="18"/>
                        </w:rPr>
                      </w:pPr>
                    </w:p>
                    <w:p w14:paraId="63343F06" w14:textId="22F6A5A2" w:rsidR="005B6C57" w:rsidRDefault="005B6C57" w:rsidP="006005DA">
                      <w:pPr>
                        <w:tabs>
                          <w:tab w:val="left" w:pos="11766"/>
                        </w:tabs>
                        <w:spacing w:after="0" w:line="240" w:lineRule="auto"/>
                        <w:ind w:left="709" w:right="-424" w:firstLine="142"/>
                        <w:rPr>
                          <w:sz w:val="18"/>
                        </w:rPr>
                      </w:pPr>
                      <w:r>
                        <w:rPr>
                          <w:noProof/>
                          <w:sz w:val="18"/>
                          <w:lang w:eastAsia="es-ES"/>
                        </w:rPr>
                        <w:drawing>
                          <wp:inline distT="0" distB="0" distL="0" distR="0" wp14:anchorId="02DE3063" wp14:editId="56D7ECFF">
                            <wp:extent cx="485140" cy="485140"/>
                            <wp:effectExtent l="0" t="0" r="0" b="0"/>
                            <wp:docPr id="61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140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722123" w14:textId="0A38518A" w:rsidR="005B6C57" w:rsidRPr="00773550" w:rsidRDefault="005B6C57" w:rsidP="006005DA">
                      <w:pPr>
                        <w:tabs>
                          <w:tab w:val="left" w:pos="11766"/>
                        </w:tabs>
                        <w:spacing w:after="0" w:line="240" w:lineRule="auto"/>
                        <w:ind w:left="709" w:right="-424" w:hanging="142"/>
                        <w:rPr>
                          <w:sz w:val="16"/>
                          <w:szCs w:val="16"/>
                        </w:rPr>
                      </w:pPr>
                      <w:r w:rsidRPr="00773550">
                        <w:rPr>
                          <w:sz w:val="16"/>
                          <w:szCs w:val="16"/>
                        </w:rPr>
                        <w:t>Vicedecanato de RRII,</w:t>
                      </w:r>
                    </w:p>
                    <w:p w14:paraId="6BD26931" w14:textId="2D9CDB0C" w:rsidR="005B6C57" w:rsidRPr="00773550" w:rsidRDefault="005B6C57" w:rsidP="006005DA">
                      <w:pPr>
                        <w:tabs>
                          <w:tab w:val="left" w:pos="11766"/>
                        </w:tabs>
                        <w:spacing w:after="0" w:line="240" w:lineRule="auto"/>
                        <w:ind w:left="709" w:right="-424" w:hanging="284"/>
                        <w:rPr>
                          <w:sz w:val="16"/>
                          <w:szCs w:val="16"/>
                        </w:rPr>
                      </w:pPr>
                      <w:r w:rsidRPr="00773550">
                        <w:rPr>
                          <w:sz w:val="16"/>
                          <w:szCs w:val="16"/>
                        </w:rPr>
                        <w:t>Investigación e Innovación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5D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55A99D" wp14:editId="23457AAA">
                <wp:simplePos x="0" y="0"/>
                <wp:positionH relativeFrom="column">
                  <wp:posOffset>6515100</wp:posOffset>
                </wp:positionH>
                <wp:positionV relativeFrom="paragraph">
                  <wp:posOffset>5316855</wp:posOffset>
                </wp:positionV>
                <wp:extent cx="1562100" cy="266065"/>
                <wp:effectExtent l="0" t="0" r="1270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02988" w14:textId="77777777" w:rsidR="005B6C57" w:rsidRPr="007347EA" w:rsidRDefault="005B6C57" w:rsidP="00643D4F">
                            <w:pPr>
                              <w:jc w:val="center"/>
                              <w:rPr>
                                <w:color w:val="016FB0"/>
                                <w:spacing w:val="20"/>
                                <w14:shadow w14:blurRad="50800" w14:dist="50800" w14:dir="10800000" w14:sx="100000" w14:sy="100000" w14:kx="0" w14:ky="0" w14:algn="r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47EA">
                              <w:rPr>
                                <w:color w:val="016FB0"/>
                                <w:spacing w:val="20"/>
                                <w14:shadow w14:blurRad="50800" w14:dist="50800" w14:dir="10800000" w14:sx="100000" w14:sy="100000" w14:kx="0" w14:ky="0" w14:algn="r">
                                  <w14:schemeClr w14:val="tx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016FB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ORGANIZA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41" type="#_x0000_t202" style="position:absolute;margin-left:513pt;margin-top:418.65pt;width:123pt;height:2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" fillcolor="white [3201]" stroked="f" strokeweight=".5pt">
                <v:textbox inset="1mm,1mm,1mm,1mm">
                  <w:txbxContent>
                    <w:p w14:paraId="07102988" w14:textId="77777777" w:rsidR="005B6C57" w:rsidRPr="007347EA" w:rsidRDefault="005B6C57" w:rsidP="00643D4F">
                      <w:pPr>
                        <w:jc w:val="center"/>
                        <w:rPr>
                          <w:color w:val="016FB0"/>
                          <w:spacing w:val="20"/>
                          <w14:shadow w14:blurRad="50800" w14:dist="50800" w14:dir="10800000" w14:sx="100000" w14:sy="100000" w14:kx="0" w14:ky="0" w14:algn="r">
                            <w14:schemeClr w14:val="tx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47EA">
                        <w:rPr>
                          <w:color w:val="016FB0"/>
                          <w:spacing w:val="20"/>
                          <w14:shadow w14:blurRad="50800" w14:dist="50800" w14:dir="10800000" w14:sx="100000" w14:sy="100000" w14:kx="0" w14:ky="0" w14:algn="r">
                            <w14:schemeClr w14:val="tx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016FB0"/>
                            </w14:solidFill>
                            <w14:prstDash w14:val="solid"/>
                            <w14:bevel/>
                          </w14:textOutline>
                        </w:rPr>
                        <w:t>ORGANIZA</w:t>
                      </w:r>
                    </w:p>
                  </w:txbxContent>
                </v:textbox>
              </v:shape>
            </w:pict>
          </mc:Fallback>
        </mc:AlternateContent>
      </w:r>
      <w:r w:rsidR="006005D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368CAB" wp14:editId="090536BA">
                <wp:simplePos x="0" y="0"/>
                <wp:positionH relativeFrom="column">
                  <wp:posOffset>8419465</wp:posOffset>
                </wp:positionH>
                <wp:positionV relativeFrom="paragraph">
                  <wp:posOffset>5568315</wp:posOffset>
                </wp:positionV>
                <wp:extent cx="2096135" cy="1005840"/>
                <wp:effectExtent l="0" t="0" r="12065" b="1016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3CE4E" w14:textId="0473A71B" w:rsidR="005B6C57" w:rsidRDefault="005B6C57" w:rsidP="006005DA">
                            <w:pPr>
                              <w:spacing w:after="0" w:line="240" w:lineRule="auto"/>
                              <w:ind w:left="709" w:right="625"/>
                              <w:jc w:val="right"/>
                            </w:pPr>
                            <w:r>
                              <w:rPr>
                                <w:noProof/>
                                <w:sz w:val="18"/>
                                <w:lang w:eastAsia="es-ES"/>
                              </w:rPr>
                              <w:drawing>
                                <wp:inline distT="0" distB="0" distL="0" distR="0" wp14:anchorId="12EF4D99" wp14:editId="0A6D41EC">
                                  <wp:extent cx="1031240" cy="810259"/>
                                  <wp:effectExtent l="0" t="0" r="10160" b="3175"/>
                                  <wp:docPr id="53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636" cy="81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42" type="#_x0000_t202" style="position:absolute;margin-left:662.95pt;margin-top:438.45pt;width:165.05pt;height:7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" fillcolor="white [3201]" stroked="f" strokeweight=".5pt">
                <v:textbox inset="1mm,1mm,1mm,1mm">
                  <w:txbxContent>
                    <w:p w14:paraId="6E53CE4E" w14:textId="0473A71B" w:rsidR="005B6C57" w:rsidRDefault="005B6C57" w:rsidP="006005DA">
                      <w:pPr>
                        <w:spacing w:after="0" w:line="240" w:lineRule="auto"/>
                        <w:ind w:left="709" w:right="625"/>
                        <w:jc w:val="right"/>
                      </w:pPr>
                      <w:r>
                        <w:rPr>
                          <w:noProof/>
                          <w:sz w:val="18"/>
                          <w:lang w:eastAsia="es-ES"/>
                        </w:rPr>
                        <w:drawing>
                          <wp:inline distT="0" distB="0" distL="0" distR="0" wp14:anchorId="12EF4D99" wp14:editId="0A6D41EC">
                            <wp:extent cx="1031240" cy="810259"/>
                            <wp:effectExtent l="0" t="0" r="10160" b="3175"/>
                            <wp:docPr id="53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636" cy="811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25C2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D70551" wp14:editId="0CF3AC67">
                <wp:simplePos x="0" y="0"/>
                <wp:positionH relativeFrom="column">
                  <wp:posOffset>6458585</wp:posOffset>
                </wp:positionH>
                <wp:positionV relativeFrom="paragraph">
                  <wp:posOffset>5118100</wp:posOffset>
                </wp:positionV>
                <wp:extent cx="3875405" cy="170180"/>
                <wp:effectExtent l="0" t="0" r="0" b="1270"/>
                <wp:wrapNone/>
                <wp:docPr id="44" name="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5" cy="170180"/>
                          <a:chOff x="0" y="0"/>
                          <a:chExt cx="3875405" cy="170180"/>
                        </a:xfrm>
                      </wpg:grpSpPr>
                      <wps:wsp>
                        <wps:cNvPr id="6" name="6 Rectángulo"/>
                        <wps:cNvSpPr/>
                        <wps:spPr>
                          <a:xfrm>
                            <a:off x="0" y="0"/>
                            <a:ext cx="2701925" cy="17018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27336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Rectángulo"/>
                        <wps:cNvSpPr/>
                        <wps:spPr>
                          <a:xfrm>
                            <a:off x="292417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F1CD44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9 Rectángulo"/>
                        <wps:cNvSpPr/>
                        <wps:spPr>
                          <a:xfrm>
                            <a:off x="3124200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DC241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3324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B9D3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35147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EC8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12 Rectángulo"/>
                        <wps:cNvSpPr/>
                        <wps:spPr>
                          <a:xfrm>
                            <a:off x="3705225" y="0"/>
                            <a:ext cx="170180" cy="17018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4 Grupo" o:spid="_x0000_s1026" style="position:absolute;margin-left:508.55pt;margin-top:403pt;width:305.15pt;height:13.4pt;z-index:251669504" coordsize="3875405,170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">
                <v:rect id="6 Rectángulo" o:spid="_x0000_s1027" style="position:absolute;width:2701925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pnCwwAA&#10;ANoAAAAPAAAAZHJzL2Rvd25yZXYueG1sRI9Ba8JAFITvBf/D8gRvdZMSQhpdJViqpbdaDx6f2Wc2&#10;mH0bstuY/vtuodDjMDPfMOvtZDsx0uBbxwrSZQKCuHa65UbB6fP1sQDhA7LGzjEp+CYP283sYY2l&#10;dnf+oPEYGhEh7EtUYELoSyl9bciiX7qeOHpXN1gMUQ6N1APeI9x28ilJcmmx5bhgsKedofp2/LIK&#10;Lhn7NHvfv2A1FYfD2bj08pwptZhP1QpEoCn8h//ab1pBDr9X4g2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4pnCwwAAANoAAAAPAAAAAAAAAAAAAAAAAJcCAABkcnMvZG93&#10;bnJldi54bWxQSwUGAAAAAAQABAD1AAAAhwMAAAAA&#10;" fillcolor="#7f7f7f" stroked="f" strokeweight="2pt"/>
                <v:rect id="7 Rectángulo" o:spid="_x0000_s1028" style="position:absolute;left:273367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3z5SwAAA&#10;ANoAAAAPAAAAZHJzL2Rvd25yZXYueG1sRI/NagIxFIX3gu8QruBOk3ahMjWKFApFcKGt0OVlcjsZ&#10;OrlJJ1Hj2xtBcHk4Px9nuc6uE2fqY+tZw8tUgSCuvWm50fD99TFZgIgJ2WDnmTRcKcJ6NRwssTL+&#10;wns6H1IjygjHCjXYlEIlZawtOYxTH4iL9+t7h6nIvpGmx0sZd518VWomHbZcCBYDvVuq/w4nVyCq&#10;3f9s/oO9brfNbjc/5hBU1no8yps3EIlyeoYf7U+jYQ73K+UGyNU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3z5SwAAAANoAAAAPAAAAAAAAAAAAAAAAAJcCAABkcnMvZG93bnJl&#10;di54bWxQSwUGAAAAAAQABAD1AAAAhAMAAAAA&#10;" fillcolor="#8064a2" stroked="f" strokeweight="2pt"/>
                <v:rect id="8 Rectángulo" o:spid="_x0000_s1029" style="position:absolute;left:292417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3scwQAA&#10;ANoAAAAPAAAAZHJzL2Rvd25yZXYueG1sRE/LasJAFN0L/YfhFrozE1vQEjOKWoSmuDEtdXvJ3Cap&#10;mTshM83j751FweXhvNPtaBrRU+dqywoWUQyCuLC65lLB1+dx/grCeWSNjWVSMJGD7eZhlmKi7cBn&#10;6nNfihDCLkEFlfdtIqUrKjLoItsSB+7HdgZ9gF0pdYdDCDeNfI7jpTRYc2iosKVDRcU1/zMK+n22&#10;W2WrN/9xeSmm7/rUHn9lptTT47hbg/A0+rv43/2uFYSt4Uq4AXJ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d7HMEAAADaAAAADwAAAAAAAAAAAAAAAACXAgAAZHJzL2Rvd25y&#10;ZXYueG1sUEsFBgAAAAAEAAQA9QAAAIUDAAAAAA==&#10;" fillcolor="#f1cd44" stroked="f" strokeweight="2pt"/>
                <v:rect id="9 Rectángulo" o:spid="_x0000_s1030" style="position:absolute;left:3124200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yASwgAA&#10;ANoAAAAPAAAAZHJzL2Rvd25yZXYueG1sRI/RisIwFETfF/Yfwl3wbU0VlLWaFhEEQX3Q+gGX5tqW&#10;Nje1ibW7X28EYR+HmTnDrNLBNKKnzlWWFUzGEQji3OqKCwWXbPv9A8J5ZI2NZVLwSw7S5PNjhbG2&#10;Dz5Rf/aFCBB2MSoovW9jKV1ekkE3ti1x8K62M+iD7AqpO3wEuGnkNIrm0mDFYaHEljYl5fX5bhTw&#10;4e9iIlPf69l+fZve/PHaZ0elRl/DegnC0+D/w+/2TitYwOtKuAE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nIBLCAAAA2gAAAA8AAAAAAAAAAAAAAAAAlwIAAGRycy9kb3du&#10;cmV2LnhtbFBLBQYAAAAABAAEAPUAAACGAwAAAAA=&#10;" fillcolor="#dc241f" stroked="f" strokeweight="2pt"/>
                <v:rect id="10 Rectángulo" o:spid="_x0000_s1031" style="position:absolute;left:33242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f8JwwAA&#10;ANsAAAAPAAAAZHJzL2Rvd25yZXYueG1sRI9Bb8IwDIXvSPsPkSdxGyk7INYREJvEtOsKCO1mNaaN&#10;aJwqyWi3Xz8fkLjZes/vfV5tRt+pK8XkAhuYzwpQxHWwjhsDh/3uaQkqZWSLXWAy8EsJNuuHyQpL&#10;Gwb+omuVGyUhnEo00Obcl1qnuiWPaRZ6YtHOIXrMssZG24iDhPtOPxfFQnt0LA0t9vTeUn2pfryB&#10;7w89xnT2c388DS/D3646uTdnzPRx3L6CyjTmu/l2/WkFX+jlFxlAr/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Af8JwwAAANsAAAAPAAAAAAAAAAAAAAAAAJcCAABkcnMvZG93&#10;bnJldi54bWxQSwUGAAAAAAQABAD1AAAAhwMAAAAA&#10;" fillcolor="#b9d300" stroked="f" strokeweight="2pt"/>
                <v:rect id="11 Rectángulo" o:spid="_x0000_s1032" style="position:absolute;left:35147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aMbwgAA&#10;ANsAAAAPAAAAZHJzL2Rvd25yZXYueG1sRE9Na8JAEL0X+h+WKXgpdWMOUlLXYAqC4EFqhfY4Zsds&#10;THY2za6a/ntXELzN433OLB9sK87U+9qxgsk4AUFcOl1zpWD3vXx7B+EDssbWMSn4Jw/5/Plphpl2&#10;F/6i8zZUIoawz1CBCaHLpPSlIYt+7DriyB1cbzFE2FdS93iJ4baVaZJMpcWaY4PBjj4Nlc32ZBU0&#10;hd6k65PdmfR1+Vf8/NK+OJJSo5dh8QEi0BAe4rt7peP8Cdx+iQfI+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JoxvCAAAA2wAAAA8AAAAAAAAAAAAAAAAAlwIAAGRycy9kb3du&#10;cmV2LnhtbFBLBQYAAAAABAAEAPUAAACGAwAAAAA=&#10;" fillcolor="#ec8000" stroked="f" strokeweight="2pt"/>
                <v:rect id="12 Rectángulo" o:spid="_x0000_s1033" style="position:absolute;left:3705225;width:170180;height:170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lr3wwAA&#10;ANsAAAAPAAAAZHJzL2Rvd25yZXYueG1sRE9La8JAEL4X+h+WKfRWN3oIJbqK2hYKzSE+DnobsmOy&#10;mJ0N2TVJ/323IHibj+85i9VoG9FT541jBdNJAoK4dNpwpeB4+Hp7B+EDssbGMSn4JQ+r5fPTAjPt&#10;Bt5Rvw+ViCHsM1RQh9BmUvqyJot+4lriyF1cZzFE2FVSdzjEcNvIWZKk0qLh2FBjS9uayuv+ZhWY&#10;Ik1+8lt+Oh/TD+PacXP+LHZKvb6M6zmIQGN4iO/ubx3nz+D/l3iA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Vlr3wwAAANsAAAAPAAAAAAAAAAAAAAAAAJcCAABkcnMvZG93&#10;bnJldi54bWxQSwUGAAAAAAQABAD1AAAAhwMAAAAA&#10;" fillcolor="#4bacc6" stroked="f" strokeweight="2pt"/>
              </v:group>
            </w:pict>
          </mc:Fallback>
        </mc:AlternateContent>
      </w:r>
      <w:r w:rsidR="009225C2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B2992D4" wp14:editId="04F2BDB0">
                <wp:simplePos x="0" y="0"/>
                <wp:positionH relativeFrom="column">
                  <wp:posOffset>-8890</wp:posOffset>
                </wp:positionH>
                <wp:positionV relativeFrom="paragraph">
                  <wp:posOffset>4851400</wp:posOffset>
                </wp:positionV>
                <wp:extent cx="5168265" cy="1421130"/>
                <wp:effectExtent l="0" t="0" r="0" b="762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265" cy="1421130"/>
                          <a:chOff x="0" y="0"/>
                          <a:chExt cx="5168265" cy="1421130"/>
                        </a:xfrm>
                      </wpg:grpSpPr>
                      <wps:wsp>
                        <wps:cNvPr id="32" name="32 Rectángulo"/>
                        <wps:cNvSpPr/>
                        <wps:spPr>
                          <a:xfrm>
                            <a:off x="0" y="0"/>
                            <a:ext cx="5168265" cy="1421130"/>
                          </a:xfrm>
                          <a:prstGeom prst="rect">
                            <a:avLst/>
                          </a:prstGeom>
                          <a:solidFill>
                            <a:srgbClr val="005E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8858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t="80819" r="93366" b="11419"/>
                          <a:stretch/>
                        </pic:blipFill>
                        <pic:spPr bwMode="auto">
                          <a:xfrm>
                            <a:off x="4057650" y="66675"/>
                            <a:ext cx="5715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428625"/>
                            <a:ext cx="342900" cy="34290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628650"/>
                            <a:ext cx="1533525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0"/>
                            <a:ext cx="1243584" cy="35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FE887" w14:textId="77777777" w:rsidR="005B6C57" w:rsidRPr="00166948" w:rsidRDefault="005B6C57" w:rsidP="00643D4F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166948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Síguenos en: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4191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04B88" w14:textId="77777777" w:rsidR="005B6C57" w:rsidRPr="00166948" w:rsidRDefault="005B6C57" w:rsidP="00643D4F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166948">
                                <w:rPr>
                                  <w:color w:val="FFFFFF" w:themeColor="background1"/>
                                  <w:sz w:val="28"/>
                                </w:rPr>
                                <w:t>http://www.fa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c</w:t>
                              </w:r>
                              <w:r w:rsidRPr="00166948">
                                <w:rPr>
                                  <w:color w:val="FFFFFF" w:themeColor="background1"/>
                                  <w:sz w:val="28"/>
                                </w:rPr>
                                <w:t>eb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o</w:t>
                              </w:r>
                              <w:r w:rsidRPr="00166948">
                                <w:rPr>
                                  <w:color w:val="FFFFFF" w:themeColor="background1"/>
                                  <w:sz w:val="28"/>
                                </w:rPr>
                                <w:t>ok.com/faedumel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876300"/>
                            <a:ext cx="30099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E77CD" w14:textId="6377B141" w:rsidR="005B6C57" w:rsidRPr="00166948" w:rsidRDefault="005B6C57" w:rsidP="00643D4F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Ponente@FaEduMelUGR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1 Grupo" o:spid="_x0000_s1043" style="position:absolute;margin-left:-.65pt;margin-top:382pt;width:406.95pt;height:111.9pt;z-index:251694080" coordsize="5168265,142113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">
                <v:rect id="32 Rectángulo" o:spid="_x0000_s1044" style="position:absolute;width:5168265;height:14211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5UAxAAA&#10;ANsAAAAPAAAAZHJzL2Rvd25yZXYueG1sRI9BSwMxFITvgv8hvIIXabOuoGVtWkQoiJ7strTH5+a5&#10;Wbt5WZJnu/57Iwgeh5n5hlmsRt+rE8XUBTZwMytAETfBdtwa2Nbr6RxUEmSLfWAy8E0JVsvLiwVW&#10;Npz5jU4baVWGcKrQgBMZKq1T48hjmoWBOHsfIXqULGOrbcRzhvtel0Vxpz12nBccDvTkqDluvryB&#10;exkk1vvr+uX9UH7uuVxv3evOmKvJ+PgASmiU//Bf+9kauC3h90v+AXr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uVAMQAAADbAAAADwAAAAAAAAAAAAAAAACXAgAAZHJzL2Rv&#10;d25yZXYueG1sUEsFBgAAAAAEAAQA9QAAAIgDAAAAAA==&#10;" fillcolor="#005e9e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45" type="#_x0000_t75" style="position:absolute;left:123825;top:885825;width:342900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1&#10;FVXDAAAA2wAAAA8AAABkcnMvZG93bnJldi54bWxEj0FrwkAUhO8F/8PyBC+iGwMtGl1FRKE91hR6&#10;fWSfSTD7Nu5uTPTXdwuFHoeZ+YbZ7AbTiDs5X1tWsJgnIIgLq2suFXzlp9kShA/IGhvLpOBBHnbb&#10;0csGM217/qT7OZQiQthnqKAKoc2k9EVFBv3ctsTRu1hnMETpSqkd9hFuGpkmyZs0WHNcqLClQ0XF&#10;9dwZBc/lbVo8V/sj0Wuff7tuqj+wU2oyHvZrEIGG8B/+a79rBWkKv1/iD5D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HUVVcMAAADbAAAADwAAAAAAAAAAAAAAAACcAgAA&#10;ZHJzL2Rvd25yZXYueG1sUEsFBgAAAAAEAAQA9wAAAIwDAAAAAA==&#10;" adj="3600">
                  <v:imagedata r:id="rId20" o:title=""/>
                  <v:path arrowok="t"/>
                </v:shape>
                <v:shape id="0 Imagen" o:spid="_x0000_s1046" type="#_x0000_t75" style="position:absolute;left:4057650;top:66675;width:571500;height:561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L&#10;hF/CAAAA2wAAAA8AAABkcnMvZG93bnJldi54bWxET8tqwkAU3Rf8h+EK7upEC0FTR5EWqVBo8bHo&#10;8pK5yQQzd0Jm8tCv7ywKXR7Oe7MbbS16an3lWMFinoAgzp2uuFRwvRyeVyB8QNZYOyYFd/Kw206e&#10;NphpN/CJ+nMoRQxhn6ECE0KTSelzQxb93DXEkStcazFE2JZStzjEcFvLZZKk0mLFscFgQ2+G8tu5&#10;swpWj4MsPn/M9cMuiu80+Vovu/eg1Gw67l9BBBrDv/jPfdQKXuL6+CX+ALn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y4RfwgAAANsAAAAPAAAAAAAAAAAAAAAAAJwCAABk&#10;cnMvZG93bnJldi54bWxQSwUGAAAAAAQABAD3AAAAiwMAAAAA&#10;">
                  <v:imagedata r:id="rId21" o:title="" croptop="52966f" cropbottom="7484f" cropleft="725f" cropright="61188f"/>
                  <v:path arrowok="t"/>
                </v:shape>
                <v:shape id="0 Imagen" o:spid="_x0000_s1047" type="#_x0000_t75" style="position:absolute;left:123825;top:428625;width:342900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T&#10;vzbFAAAA2wAAAA8AAABkcnMvZG93bnJldi54bWxEj91qAjEUhO+FvkM4Be80uxWkrkYprWKtKPiD&#10;eHnYHHcXNydLkur27ZtCwcthZr5hJrPW1OJGzleWFaT9BARxbnXFhYLjYdF7BeEDssbaMin4IQ+z&#10;6VNngpm2d97RbR8KESHsM1RQhtBkUvq8JIO+bxvi6F2sMxiidIXUDu8Rbmr5kiRDabDiuFBiQ+8l&#10;5df9t1Gw3dDyOq/pIz2fqma12Izc11or1X1u38YgArXhEf5vf2oFgxT+vsQfIK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0782xQAAANsAAAAPAAAAAAAAAAAAAAAAAJwC&#10;AABkcnMvZG93bnJldi54bWxQSwUGAAAAAAQABAD3AAAAjgMAAAAA&#10;" adj="3600">
                  <v:imagedata r:id="rId22" o:title=""/>
                  <v:path arrowok="t"/>
                </v:shape>
                <v:shape id="0 Imagen" o:spid="_x0000_s1048" type="#_x0000_t75" style="position:absolute;left:3562350;top:628650;width:1533525;height:723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y&#10;0+vEAAAA2wAAAA8AAABkcnMvZG93bnJldi54bWxEj0FrwkAUhO9C/8PyCr2IbtqA1egmlEKh1EvU&#10;en/sPpPQ7Ns0u2raX+8KgsdhZr5hVsVgW3Gi3jeOFTxPExDE2pmGKwXfu4/JHIQPyAZbx6TgjzwU&#10;+cNohZlxZ97QaRsqESHsM1RQh9BlUnpdk0U/dR1x9A6utxii7CtpejxHuG3lS5LMpMWG40KNHb3X&#10;pH+2R6tg/TXe/+rdsUz9vyzLxujXRemVenoc3pYgAg3hHr61P42CNIXrl/gD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vy0+vEAAAA2wAAAA8AAAAAAAAAAAAAAAAAnAIA&#10;AGRycy9kb3ducmV2LnhtbFBLBQYAAAAABAAEAPcAAACNAwAAAAA=&#10;">
                  <v:imagedata r:id="rId23" o:title=""/>
                  <v:path arrowok="t"/>
                </v:shape>
                <v:shape id="Cuadro de texto 2" o:spid="_x0000_s1049" type="#_x0000_t202" style="position:absolute;left:1323975;width:1243584;height:353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el1xAAA&#10;ANwAAAAPAAAAZHJzL2Rvd25yZXYueG1sRI9bawIxFITfC/6HcIS+aaJtvaxGEUvBp4pX8O2wOe4u&#10;bk6WTequ/74pCH0cZuYbZr5sbSnuVPvCsYZBX4EgTp0pONNwPHz1JiB8QDZYOiYND/KwXHRe5pgY&#10;1/CO7vuQiQhhn6CGPIQqkdKnOVn0fVcRR+/qaoshyjqTpsYmwm0ph0qNpMWC40KOFa1zSm/7H6vh&#10;9H29nN/VNvu0H1XjWiXZTqXWr912NQMRqA3/4Wd7YzS8qTH8nYlH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3pdcQAAADcAAAADwAAAAAAAAAAAAAAAACXAgAAZHJzL2Rv&#10;d25yZXYueG1sUEsFBgAAAAAEAAQA9QAAAIgDAAAAAA==&#10;" filled="f" stroked="f">
                  <v:textbox>
                    <w:txbxContent>
                      <w:p w14:paraId="634FE887" w14:textId="77777777" w:rsidR="005B6C57" w:rsidRPr="00166948" w:rsidRDefault="005B6C57" w:rsidP="00643D4F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166948">
                          <w:rPr>
                            <w:b/>
                            <w:color w:val="FFFFFF" w:themeColor="background1"/>
                            <w:sz w:val="28"/>
                          </w:rPr>
                          <w:t>Síguenos en:</w:t>
                        </w:r>
                      </w:p>
                    </w:txbxContent>
                  </v:textbox>
                </v:shape>
                <v:shape id="Cuadro de texto 2" o:spid="_x0000_s1050" type="#_x0000_t202" style="position:absolute;left:466725;top:419100;width:300990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73604B88" w14:textId="77777777" w:rsidR="005B6C57" w:rsidRPr="00166948" w:rsidRDefault="005B6C57" w:rsidP="00643D4F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  <w:r w:rsidRPr="00166948">
                          <w:rPr>
                            <w:color w:val="FFFFFF" w:themeColor="background1"/>
                            <w:sz w:val="28"/>
                          </w:rPr>
                          <w:t>http://www.fa</w:t>
                        </w:r>
                        <w:r>
                          <w:rPr>
                            <w:color w:val="FFFFFF" w:themeColor="background1"/>
                            <w:sz w:val="28"/>
                          </w:rPr>
                          <w:t>c</w:t>
                        </w:r>
                        <w:r w:rsidRPr="00166948">
                          <w:rPr>
                            <w:color w:val="FFFFFF" w:themeColor="background1"/>
                            <w:sz w:val="28"/>
                          </w:rPr>
                          <w:t>eb</w:t>
                        </w:r>
                        <w:r>
                          <w:rPr>
                            <w:color w:val="FFFFFF" w:themeColor="background1"/>
                            <w:sz w:val="28"/>
                          </w:rPr>
                          <w:t>o</w:t>
                        </w:r>
                        <w:r w:rsidRPr="00166948">
                          <w:rPr>
                            <w:color w:val="FFFFFF" w:themeColor="background1"/>
                            <w:sz w:val="28"/>
                          </w:rPr>
                          <w:t>ok.com/faedumel</w:t>
                        </w:r>
                      </w:p>
                    </w:txbxContent>
                  </v:textbox>
                </v:shape>
                <v:shape id="Cuadro de texto 2" o:spid="_x0000_s1051" type="#_x0000_t202" style="position:absolute;left:466725;top:876300;width:300990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0D2E77CD" w14:textId="6377B141" w:rsidR="005B6C57" w:rsidRPr="00166948" w:rsidRDefault="005B6C57" w:rsidP="00643D4F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t>Ponente@FaEduMelUGR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3D4F">
        <w:br w:type="page"/>
      </w:r>
    </w:p>
    <w:p w14:paraId="4D2CB896" w14:textId="73EC5F5A" w:rsidR="00643D4F" w:rsidRDefault="000940EF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8A9B43" wp14:editId="464C9634">
                <wp:simplePos x="0" y="0"/>
                <wp:positionH relativeFrom="column">
                  <wp:posOffset>114300</wp:posOffset>
                </wp:positionH>
                <wp:positionV relativeFrom="paragraph">
                  <wp:posOffset>571500</wp:posOffset>
                </wp:positionV>
                <wp:extent cx="4899025" cy="5372100"/>
                <wp:effectExtent l="0" t="0" r="0" b="1270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4ED46" w14:textId="77777777" w:rsidR="005B6C57" w:rsidRPr="000940EF" w:rsidRDefault="005B6C57" w:rsidP="00773550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El desconocimiento sobre la información precisa que atañe al tema de los </w:t>
                            </w:r>
                            <w:r w:rsidRPr="000940EF">
                              <w:rPr>
                                <w:rFonts w:ascii="Georgia" w:hAnsi="Georgia"/>
                                <w:bCs/>
                                <w:color w:val="000090"/>
                              </w:rPr>
                              <w:t>derechos de autor y de la propiedad intelectual en Internet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 puede provocar entre los docentes confusiones que deriven en consecuencias legales de cierta envergadura. Es frecuente que no se sepa cuándo y de qué manera se debe hacer uso de determinados recursos, materiales, imágenes, programas, etc., hallados en la web, ni que, por ende, se llegue a entender lo que significa realmente una licencia </w:t>
                            </w:r>
                            <w:r w:rsidRPr="000940EF">
                              <w:rPr>
                                <w:rFonts w:ascii="Georgia" w:hAnsi="Georgia"/>
                                <w:bCs/>
                                <w:i/>
                                <w:color w:val="000090"/>
                              </w:rPr>
                              <w:t>Creative Commens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, el concepto </w:t>
                            </w:r>
                            <w:r w:rsidRPr="000940EF">
                              <w:rPr>
                                <w:rFonts w:ascii="Georgia" w:hAnsi="Georgia"/>
                                <w:bCs/>
                                <w:i/>
                                <w:color w:val="000090"/>
                              </w:rPr>
                              <w:t>Open Source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>, y otros tipos</w:t>
                            </w:r>
                            <w:r w:rsidRPr="000940EF">
                              <w:rPr>
                                <w:rFonts w:ascii="Georgia" w:hAnsi="Georgia"/>
                                <w:bCs/>
                                <w:color w:val="000090"/>
                              </w:rPr>
                              <w:t xml:space="preserve"> comerciales o no comerciales que existen en el empleo de creaciones para la web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. </w:t>
                            </w:r>
                          </w:p>
                          <w:p w14:paraId="6D8F53A5" w14:textId="77777777" w:rsidR="005B6C57" w:rsidRPr="000940EF" w:rsidRDefault="005B6C57" w:rsidP="00773550">
                            <w:pPr>
                              <w:spacing w:before="100" w:beforeAutospacing="1" w:after="100" w:afterAutospacing="1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En ocasiones esta circunstancia de desconocimiento general de la </w:t>
                            </w:r>
                            <w:r w:rsidRPr="000940EF">
                              <w:rPr>
                                <w:rFonts w:ascii="Georgia" w:hAnsi="Georgia"/>
                                <w:bCs/>
                                <w:color w:val="000090"/>
                              </w:rPr>
                              <w:t>normativa referente a los derechos de autor en la red</w:t>
                            </w: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 ha devengado en problemas muy serios para empresas y particulares que se han alimentado de la idea de que todo lo que está en la web es gratis y de uso libre, suposición que habría que matizar. </w:t>
                            </w:r>
                          </w:p>
                          <w:p w14:paraId="2E88CA24" w14:textId="1030473B" w:rsidR="005B6C57" w:rsidRPr="000940EF" w:rsidRDefault="005B6C57" w:rsidP="00773550">
                            <w:pPr>
                              <w:spacing w:before="100" w:beforeAutospacing="1" w:after="100" w:afterAutospacing="1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>Con el acometimiento de este curso se pretende atender a varios temas como los derechos morales y de explotación, las diferencias entre las distintos sitios o páginas web, la naturaleza de determinados programas de ordenador y el uso adecuado de todo lo que nos encontramos en Internet relacionado con la labor docente e investigadora y las posibles consecuencias civiles y/o penales ante una utilización indebida, consciente o inconsciente.</w:t>
                            </w:r>
                          </w:p>
                          <w:p w14:paraId="50BFA1D1" w14:textId="77777777" w:rsidR="005B6C57" w:rsidRPr="000940EF" w:rsidRDefault="005B6C57" w:rsidP="00773550">
                            <w:pPr>
                              <w:spacing w:before="100" w:beforeAutospacing="1" w:after="100" w:afterAutospacing="1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Un especialista en jurisprudencia y otro en nuevas tecnologías nos auxiliarán, a través de intervenciones básicamente prácticas, para que sepamos cómo y de qué manera podremos utilizar lo que nos encontramos en la web para nuestra labor docente, investigadora y/o creación de entornos personales. </w:t>
                            </w:r>
                          </w:p>
                          <w:p w14:paraId="48395B0D" w14:textId="05867D63" w:rsidR="005B6C57" w:rsidRPr="00F1040F" w:rsidRDefault="005B6C57" w:rsidP="00ED4C2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52" type="#_x0000_t202" style="position:absolute;margin-left:9pt;margin-top:45pt;width:385.75pt;height:4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" filled="f" stroked="f" strokeweight=".5pt">
                <v:textbox>
                  <w:txbxContent>
                    <w:p w14:paraId="1384ED46" w14:textId="77777777" w:rsidR="005B6C57" w:rsidRPr="000940EF" w:rsidRDefault="005B6C57" w:rsidP="00773550">
                      <w:pPr>
                        <w:spacing w:before="100" w:beforeAutospacing="1" w:after="100" w:afterAutospacing="1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El desconocimiento sobre la información precisa que atañe al tema de los </w:t>
                      </w:r>
                      <w:r w:rsidRPr="000940EF">
                        <w:rPr>
                          <w:rFonts w:ascii="Georgia" w:hAnsi="Georgia"/>
                          <w:bCs/>
                          <w:color w:val="000090"/>
                        </w:rPr>
                        <w:t>derechos de autor y de la propiedad intelectual en Internet</w:t>
                      </w: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 puede provocar entre los docentes confusiones que deriven en consecuencias legales de cierta envergadura. Es frecuente que no se sepa cuándo y de qué manera se debe hacer uso de determinados recursos, materiales, imágenes, programas, etc., hallados en la web, ni que, por ende, se llegue a entender lo que significa realmente una licencia </w:t>
                      </w:r>
                      <w:r w:rsidRPr="000940EF">
                        <w:rPr>
                          <w:rFonts w:ascii="Georgia" w:hAnsi="Georgia"/>
                          <w:bCs/>
                          <w:i/>
                          <w:color w:val="000090"/>
                        </w:rPr>
                        <w:t>Creative Commens</w:t>
                      </w: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, el concepto </w:t>
                      </w:r>
                      <w:r w:rsidRPr="000940EF">
                        <w:rPr>
                          <w:rFonts w:ascii="Georgia" w:hAnsi="Georgia"/>
                          <w:bCs/>
                          <w:i/>
                          <w:color w:val="000090"/>
                        </w:rPr>
                        <w:t>Open Source</w:t>
                      </w:r>
                      <w:r w:rsidRPr="000940EF">
                        <w:rPr>
                          <w:rFonts w:ascii="Georgia" w:hAnsi="Georgia"/>
                          <w:color w:val="000090"/>
                        </w:rPr>
                        <w:t>, y otros tipos</w:t>
                      </w:r>
                      <w:r w:rsidRPr="000940EF">
                        <w:rPr>
                          <w:rFonts w:ascii="Georgia" w:hAnsi="Georgia"/>
                          <w:bCs/>
                          <w:color w:val="000090"/>
                        </w:rPr>
                        <w:t xml:space="preserve"> comerciales o no comerciales que existen en el empleo de creaciones para la web</w:t>
                      </w: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. </w:t>
                      </w:r>
                    </w:p>
                    <w:p w14:paraId="6D8F53A5" w14:textId="77777777" w:rsidR="005B6C57" w:rsidRPr="000940EF" w:rsidRDefault="005B6C57" w:rsidP="00773550">
                      <w:pPr>
                        <w:spacing w:before="100" w:beforeAutospacing="1" w:after="100" w:afterAutospacing="1"/>
                        <w:ind w:firstLine="708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En ocasiones esta circunstancia de desconocimiento general de la </w:t>
                      </w:r>
                      <w:r w:rsidRPr="000940EF">
                        <w:rPr>
                          <w:rFonts w:ascii="Georgia" w:hAnsi="Georgia"/>
                          <w:bCs/>
                          <w:color w:val="000090"/>
                        </w:rPr>
                        <w:t>normativa referente a los derechos de autor en la red</w:t>
                      </w: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 ha devengado en problemas muy serios para empresas y particulares que se han alimentado de la idea de que todo lo que está en la web es gratis y de uso libre, suposición que habría que matizar. </w:t>
                      </w:r>
                    </w:p>
                    <w:p w14:paraId="2E88CA24" w14:textId="1030473B" w:rsidR="005B6C57" w:rsidRPr="000940EF" w:rsidRDefault="005B6C57" w:rsidP="00773550">
                      <w:pPr>
                        <w:spacing w:before="100" w:beforeAutospacing="1" w:after="100" w:afterAutospacing="1"/>
                        <w:ind w:firstLine="708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>Con el acometimiento de este curso se pretende atender a varios temas como los derechos morales y de explotación, las diferencias entre las distintos sitios o páginas web, la naturaleza de determinados programas de ordenador y el uso adecuado de todo lo que nos encontramos en Internet relacionado con la labor docente e investigadora y las posibles consecuencias civiles y/o penales ante una utilización indebida, consciente o inconsciente.</w:t>
                      </w:r>
                    </w:p>
                    <w:p w14:paraId="50BFA1D1" w14:textId="77777777" w:rsidR="005B6C57" w:rsidRPr="000940EF" w:rsidRDefault="005B6C57" w:rsidP="00773550">
                      <w:pPr>
                        <w:spacing w:before="100" w:beforeAutospacing="1" w:after="100" w:afterAutospacing="1"/>
                        <w:ind w:firstLine="708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 xml:space="preserve">Un especialista en jurisprudencia y otro en nuevas tecnologías nos auxiliarán, a través de intervenciones básicamente prácticas, para que sepamos cómo y de qué manera podremos utilizar lo que nos encontramos en la web para nuestra labor docente, investigadora y/o creación de entornos personales. </w:t>
                      </w:r>
                    </w:p>
                    <w:p w14:paraId="48395B0D" w14:textId="05867D63" w:rsidR="005B6C57" w:rsidRPr="00F1040F" w:rsidRDefault="005B6C57" w:rsidP="00ED4C2F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84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592D9D" wp14:editId="32F2298B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158740" cy="266065"/>
                <wp:effectExtent l="0" t="0" r="0" b="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AC156" w14:textId="77777777" w:rsidR="005B6C57" w:rsidRPr="00F71C0D" w:rsidRDefault="005B6C57" w:rsidP="00ED4C2F">
                            <w:pPr>
                              <w:ind w:left="284"/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JUSTIFICACIÓN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8 Rectángulo" o:spid="_x0000_s1053" style="position:absolute;margin-left:0;margin-top:9pt;width:406.2pt;height:20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" fillcolor="#005e9e" stroked="f" strokeweight="2pt">
                <v:fill color2="#548dd4 [1951]" focus="50%" type="gradient">
                  <o:fill v:ext="view" type="gradientUnscaled"/>
                </v:fill>
                <v:textbox inset="0,0,0,0">
                  <w:txbxContent>
                    <w:p w14:paraId="535AC156" w14:textId="77777777" w:rsidR="005B6C57" w:rsidRPr="00F71C0D" w:rsidRDefault="005B6C57" w:rsidP="00ED4C2F">
                      <w:pPr>
                        <w:ind w:left="284"/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JUSTIFICACIÓN</w:t>
                      </w:r>
                    </w:p>
                  </w:txbxContent>
                </v:textbox>
              </v:rect>
            </w:pict>
          </mc:Fallback>
        </mc:AlternateContent>
      </w:r>
      <w:r w:rsidR="0045284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1AF8ED" wp14:editId="1CA6A6AC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5158740" cy="266065"/>
                <wp:effectExtent l="0" t="0" r="0" b="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17275" w14:textId="77777777" w:rsidR="005B6C57" w:rsidRPr="00F71C0D" w:rsidRDefault="005B6C57" w:rsidP="00ED4C2F">
                            <w:pPr>
                              <w:ind w:left="284"/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0 Rectángulo" o:spid="_x0000_s1054" style="position:absolute;margin-left:405pt;margin-top:9pt;width:406.2pt;height:2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" fillcolor="#005e9e" stroked="f" strokeweight="2pt">
                <v:fill color2="#548dd4 [1951]" focus="50%" type="gradient">
                  <o:fill v:ext="view" type="gradientUnscaled"/>
                </v:fill>
                <v:textbox inset="0,0,0,0">
                  <w:txbxContent>
                    <w:p w14:paraId="17017275" w14:textId="77777777" w:rsidR="005B6C57" w:rsidRPr="00F71C0D" w:rsidRDefault="005B6C57" w:rsidP="00ED4C2F">
                      <w:pPr>
                        <w:ind w:left="284"/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PROGRAMA</w:t>
                      </w:r>
                    </w:p>
                  </w:txbxContent>
                </v:textbox>
              </v:rect>
            </w:pict>
          </mc:Fallback>
        </mc:AlternateContent>
      </w:r>
      <w:r w:rsidR="0045284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3C75A" wp14:editId="4E12E79F">
                <wp:simplePos x="0" y="0"/>
                <wp:positionH relativeFrom="column">
                  <wp:posOffset>5257800</wp:posOffset>
                </wp:positionH>
                <wp:positionV relativeFrom="paragraph">
                  <wp:posOffset>457200</wp:posOffset>
                </wp:positionV>
                <wp:extent cx="4953000" cy="6999605"/>
                <wp:effectExtent l="0" t="0" r="0" b="1079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99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54528" w14:textId="53F6C1AE" w:rsidR="005B6C57" w:rsidRPr="00186E75" w:rsidRDefault="005B6C57" w:rsidP="00773550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  <w:t xml:space="preserve">MÓDULO 1 (jueves, 5 de febrero, 16.00-20.00 horas). </w:t>
                            </w:r>
                          </w:p>
                          <w:p w14:paraId="7D1DA135" w14:textId="5982B985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Ponente: </w:t>
                            </w:r>
                            <w:r w:rsidRPr="00186E75">
                              <w:rPr>
                                <w:rFonts w:ascii="Georgia" w:hAnsi="Georgia"/>
                                <w:b/>
                                <w:color w:val="000090"/>
                              </w:rPr>
                              <w:t>Dña. Rosa M. García Pérez</w:t>
                            </w: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. (Dpto. Derecho civil, Universidad de Granada). </w:t>
                            </w:r>
                          </w:p>
                          <w:p w14:paraId="4567F422" w14:textId="400DA58D" w:rsidR="005B6C57" w:rsidRPr="00186E75" w:rsidRDefault="005B6C57" w:rsidP="00773550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Lugar: Sala de Grados</w:t>
                            </w:r>
                          </w:p>
                          <w:p w14:paraId="0BC1BBB2" w14:textId="77777777" w:rsidR="005B6C57" w:rsidRPr="00186E75" w:rsidRDefault="005B6C57" w:rsidP="00773550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  <w:t>La propiedad intelectual en el ámbito universitario. Nociones básicas sobre el régimen jurídico de la propiedad intelectual y los derechos de autor.</w:t>
                            </w:r>
                          </w:p>
                          <w:p w14:paraId="60322D00" w14:textId="53F99D50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Marco legal: nacional, europeo, internacional.</w:t>
                            </w:r>
                          </w:p>
                          <w:p w14:paraId="7FF536F5" w14:textId="2A14EAFE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Derechos de autor y otros derechos de propiedad intelectual.</w:t>
                            </w:r>
                          </w:p>
                          <w:p w14:paraId="7D4A4CA9" w14:textId="1A941C11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Obra y autor.</w:t>
                            </w:r>
                          </w:p>
                          <w:p w14:paraId="266BF2BF" w14:textId="77777777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Derechos morales y de explotación. </w:t>
                            </w:r>
                          </w:p>
                          <w:p w14:paraId="164C4CE6" w14:textId="3F057132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Duración y transmisión.</w:t>
                            </w:r>
                          </w:p>
                          <w:p w14:paraId="082EE049" w14:textId="4ED46DC5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Límites y excepciones.</w:t>
                            </w:r>
                          </w:p>
                          <w:p w14:paraId="095F0400" w14:textId="4683F9E7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Protección legal.</w:t>
                            </w:r>
                          </w:p>
                          <w:p w14:paraId="1D291F50" w14:textId="5016FCDE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Gestión de los derechos de autor.</w:t>
                            </w:r>
                          </w:p>
                          <w:p w14:paraId="4DA2F317" w14:textId="1CEFA459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Registro de Propiedad Intelectual.</w:t>
                            </w:r>
                          </w:p>
                          <w:p w14:paraId="7F548794" w14:textId="308099B0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  <w:lang w:val="en-US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i/>
                                <w:color w:val="000090"/>
                                <w:lang w:val="en-US"/>
                              </w:rPr>
                              <w:t xml:space="preserve">Copyright vs. Copyleft. </w:t>
                            </w:r>
                            <w:r w:rsidRPr="00186E75">
                              <w:rPr>
                                <w:rFonts w:ascii="Georgia" w:hAnsi="Georgia"/>
                                <w:color w:val="000090"/>
                                <w:lang w:val="en-US"/>
                              </w:rPr>
                              <w:t xml:space="preserve">Licencias </w:t>
                            </w:r>
                            <w:r w:rsidRPr="00186E75">
                              <w:rPr>
                                <w:rFonts w:ascii="Georgia" w:hAnsi="Georgia"/>
                                <w:i/>
                                <w:color w:val="000090"/>
                                <w:lang w:val="en-US"/>
                              </w:rPr>
                              <w:t>creative commons</w:t>
                            </w:r>
                            <w:r w:rsidRPr="00186E75">
                              <w:rPr>
                                <w:rFonts w:ascii="Georgia" w:hAnsi="Georgia"/>
                                <w:color w:val="000090"/>
                                <w:lang w:val="en-US"/>
                              </w:rPr>
                              <w:t>.</w:t>
                            </w:r>
                          </w:p>
                          <w:p w14:paraId="6884FC55" w14:textId="77777777" w:rsidR="005B6C57" w:rsidRPr="00186E75" w:rsidRDefault="005B6C57" w:rsidP="00773550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</w:p>
                          <w:p w14:paraId="245E5865" w14:textId="7737098C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  <w:t xml:space="preserve">MÓDULO 2 (viernes, 6 de febrero, 10.00-14.00 horas). </w:t>
                            </w:r>
                          </w:p>
                          <w:p w14:paraId="5271D669" w14:textId="032B21C2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Ponente: </w:t>
                            </w:r>
                            <w:r w:rsidR="000940EF" w:rsidRPr="000940EF">
                              <w:rPr>
                                <w:rFonts w:ascii="Georgia" w:hAnsi="Georgia"/>
                                <w:b/>
                                <w:color w:val="000090"/>
                              </w:rPr>
                              <w:t>Dña.</w:t>
                            </w:r>
                            <w:r w:rsidR="000940EF">
                              <w:rPr>
                                <w:rFonts w:ascii="Georgia" w:hAnsi="Georgia"/>
                                <w:color w:val="000090"/>
                              </w:rPr>
                              <w:t xml:space="preserve"> </w:t>
                            </w:r>
                            <w:r w:rsidRPr="00186E75">
                              <w:rPr>
                                <w:rFonts w:ascii="Georgia" w:hAnsi="Georgia"/>
                                <w:b/>
                                <w:color w:val="000090"/>
                              </w:rPr>
                              <w:t>Rosa M. García Pérez.</w:t>
                            </w: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 (Dpto. Derecho civil, Universidad de Granada). </w:t>
                            </w:r>
                          </w:p>
                          <w:p w14:paraId="35BD9C37" w14:textId="6694ECF5" w:rsidR="005B6C57" w:rsidRPr="000940EF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>Lugar: Sala de Grados</w:t>
                            </w:r>
                          </w:p>
                          <w:p w14:paraId="4DB2120B" w14:textId="77777777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  <w:t xml:space="preserve">La propiedad intelectual en el ámbito universitario. Algunas cuestiones sobre actividad universitaria y derechos de autor. </w:t>
                            </w:r>
                          </w:p>
                          <w:p w14:paraId="24B8878F" w14:textId="5094C6FC" w:rsidR="005B6C57" w:rsidRPr="00186E75" w:rsidRDefault="005B6C57" w:rsidP="0045284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La copia privada.</w:t>
                            </w:r>
                          </w:p>
                          <w:p w14:paraId="56353E55" w14:textId="77777777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Derecho a la cita o a la ilustración en la docencia y en la investigación.</w:t>
                            </w:r>
                          </w:p>
                          <w:p w14:paraId="53A5245C" w14:textId="76A28769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Consulta mediante terminales especializados en bibliotecas.</w:t>
                            </w:r>
                          </w:p>
                          <w:p w14:paraId="0170C354" w14:textId="5431CD7D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Uso de materiales ajenos en la docencia: fotografías, web de enlaces, materiales creados por los estudiantes (Trabajos de Fin de Grado o Máster).</w:t>
                            </w:r>
                          </w:p>
                          <w:p w14:paraId="5E022230" w14:textId="15A5287A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Bases de datos y programas de ordenador.</w:t>
                            </w:r>
                          </w:p>
                          <w:p w14:paraId="12E67FE1" w14:textId="7C0E91A8" w:rsidR="005B6C57" w:rsidRPr="00186E75" w:rsidRDefault="005B6C57" w:rsidP="0077355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i/>
                                <w:color w:val="000090"/>
                              </w:rPr>
                              <w:t>Open Access</w:t>
                            </w: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 y Repositorios institucionales.</w:t>
                            </w:r>
                          </w:p>
                          <w:p w14:paraId="28EB5E14" w14:textId="77777777" w:rsidR="005B6C57" w:rsidRPr="00186E75" w:rsidRDefault="005B6C57" w:rsidP="00773550">
                            <w:pPr>
                              <w:spacing w:after="0" w:line="240" w:lineRule="auto"/>
                              <w:rPr>
                                <w:color w:val="000090"/>
                                <w:sz w:val="24"/>
                              </w:rPr>
                            </w:pPr>
                          </w:p>
                          <w:p w14:paraId="2FC4A405" w14:textId="6886DCBE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  <w:t>MÓDULO 3 (martes, 10 de febrero, 10.00-14.00 horas).</w:t>
                            </w:r>
                          </w:p>
                          <w:p w14:paraId="59A387E7" w14:textId="77777777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Ponente: </w:t>
                            </w:r>
                            <w:r w:rsidRPr="000940EF">
                              <w:rPr>
                                <w:rFonts w:ascii="Georgia" w:hAnsi="Georgia" w:cs="Arial"/>
                                <w:b/>
                                <w:color w:val="000090"/>
                              </w:rPr>
                              <w:t>D. Joaquín Gorgé Luciáñez</w:t>
                            </w:r>
                            <w:r w:rsidRPr="00186E75">
                              <w:rPr>
                                <w:rFonts w:ascii="Georgia" w:hAnsi="Georgia" w:cs="Arial"/>
                                <w:b/>
                                <w:i/>
                                <w:color w:val="000090"/>
                              </w:rPr>
                              <w:t xml:space="preserve"> </w:t>
                            </w:r>
                            <w:r w:rsidRPr="00186E75">
                              <w:rPr>
                                <w:rFonts w:ascii="Georgia" w:hAnsi="Georgia" w:cs="Arial"/>
                                <w:color w:val="000090"/>
                              </w:rPr>
                              <w:t>(</w:t>
                            </w: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 xml:space="preserve">Gerente de Googleseo.es y Especialista en Social Media, SEO Y SEM).  </w:t>
                            </w:r>
                          </w:p>
                          <w:p w14:paraId="50D12544" w14:textId="71A17DF5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color w:val="000090"/>
                              </w:rPr>
                              <w:t>Lugar: Aula de Informática</w:t>
                            </w:r>
                          </w:p>
                          <w:p w14:paraId="6CC9615E" w14:textId="769E29E4" w:rsidR="005B6C57" w:rsidRPr="00186E75" w:rsidRDefault="005B6C57" w:rsidP="00452845">
                            <w:pPr>
                              <w:spacing w:after="0" w:line="240" w:lineRule="auto"/>
                              <w:jc w:val="both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color w:val="000090"/>
                                <w:lang w:eastAsia="es-ES"/>
                              </w:rPr>
                            </w:pPr>
                            <w:r w:rsidRPr="00186E75">
                              <w:rPr>
                                <w:rFonts w:ascii="Georgia" w:hAnsi="Georgia"/>
                                <w:b/>
                                <w:i/>
                                <w:color w:val="000090"/>
                              </w:rPr>
                              <w:t xml:space="preserve">Aplicación práctica de lo visto durante las sesiones anteriores: bases de datos y recursos digitales. </w:t>
                            </w:r>
                          </w:p>
                          <w:p w14:paraId="5641CC38" w14:textId="77777777" w:rsidR="005B6C57" w:rsidRPr="00186E75" w:rsidRDefault="005B6C57" w:rsidP="00452845">
                            <w:pPr>
                              <w:spacing w:after="0" w:line="240" w:lineRule="auto"/>
                              <w:rPr>
                                <w:color w:val="000090"/>
                                <w:sz w:val="24"/>
                              </w:rPr>
                            </w:pPr>
                          </w:p>
                          <w:p w14:paraId="5A0DC7B3" w14:textId="7A795B88" w:rsidR="005B6C57" w:rsidRPr="00186E75" w:rsidRDefault="005B6C57" w:rsidP="007347EA">
                            <w:pPr>
                              <w:spacing w:after="0" w:line="240" w:lineRule="auto"/>
                              <w:rPr>
                                <w:color w:val="000090"/>
                                <w:sz w:val="24"/>
                              </w:rPr>
                            </w:pPr>
                          </w:p>
                          <w:p w14:paraId="09937EEF" w14:textId="77777777" w:rsidR="005B6C57" w:rsidRDefault="005B6C57" w:rsidP="007347EA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14:paraId="3987C708" w14:textId="77777777" w:rsidR="005B6C57" w:rsidRPr="00F1040F" w:rsidRDefault="005B6C57" w:rsidP="007347EA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55" type="#_x0000_t202" style="position:absolute;margin-left:414pt;margin-top:36pt;width:390pt;height:55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" filled="f" stroked="f" strokeweight=".5pt">
                <v:textbox>
                  <w:txbxContent>
                    <w:p w14:paraId="49254528" w14:textId="53F6C1AE" w:rsidR="005B6C57" w:rsidRPr="00186E75" w:rsidRDefault="005B6C57" w:rsidP="00773550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  <w:t xml:space="preserve">MÓDULO 1 (jueves, 5 de febrero, 16.00-20.00 horas). </w:t>
                      </w:r>
                    </w:p>
                    <w:p w14:paraId="7D1DA135" w14:textId="5982B985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Ponente: </w:t>
                      </w:r>
                      <w:r w:rsidRPr="00186E75">
                        <w:rPr>
                          <w:rFonts w:ascii="Georgia" w:hAnsi="Georgia"/>
                          <w:b/>
                          <w:color w:val="000090"/>
                        </w:rPr>
                        <w:t>Dña. Rosa M. García Pérez</w:t>
                      </w: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. (Dpto. Derecho civil, Universidad de Granada). </w:t>
                      </w:r>
                    </w:p>
                    <w:p w14:paraId="4567F422" w14:textId="400DA58D" w:rsidR="005B6C57" w:rsidRPr="00186E75" w:rsidRDefault="005B6C57" w:rsidP="00773550">
                      <w:p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Lugar: Sala de Grados</w:t>
                      </w:r>
                    </w:p>
                    <w:p w14:paraId="0BC1BBB2" w14:textId="77777777" w:rsidR="005B6C57" w:rsidRPr="00186E75" w:rsidRDefault="005B6C57" w:rsidP="00773550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  <w:t>La propiedad intelectual en el ámbito universitario. Nociones básicas sobre el régimen jurídico de la propiedad intelectual y los derechos de autor.</w:t>
                      </w:r>
                    </w:p>
                    <w:p w14:paraId="60322D00" w14:textId="53F99D50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Marco legal: nacional, europeo, internacional.</w:t>
                      </w:r>
                    </w:p>
                    <w:p w14:paraId="7FF536F5" w14:textId="2A14EAFE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Derechos de autor y otros derechos de propiedad intelectual.</w:t>
                      </w:r>
                    </w:p>
                    <w:p w14:paraId="7D4A4CA9" w14:textId="1A941C11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Obra y autor.</w:t>
                      </w:r>
                    </w:p>
                    <w:p w14:paraId="266BF2BF" w14:textId="77777777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Derechos morales y de explotación. </w:t>
                      </w:r>
                    </w:p>
                    <w:p w14:paraId="164C4CE6" w14:textId="3F057132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Duración y transmisión.</w:t>
                      </w:r>
                    </w:p>
                    <w:p w14:paraId="082EE049" w14:textId="4ED46DC5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Límites y excepciones.</w:t>
                      </w:r>
                    </w:p>
                    <w:p w14:paraId="095F0400" w14:textId="4683F9E7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Protección legal.</w:t>
                      </w:r>
                    </w:p>
                    <w:p w14:paraId="1D291F50" w14:textId="5016FCDE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Gestión de los derechos de autor.</w:t>
                      </w:r>
                    </w:p>
                    <w:p w14:paraId="4DA2F317" w14:textId="1CEFA459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Registro de Propiedad Intelectual.</w:t>
                      </w:r>
                    </w:p>
                    <w:p w14:paraId="7F548794" w14:textId="308099B0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  <w:lang w:val="en-US"/>
                        </w:rPr>
                      </w:pPr>
                      <w:r w:rsidRPr="00186E75">
                        <w:rPr>
                          <w:rFonts w:ascii="Georgia" w:hAnsi="Georgia"/>
                          <w:i/>
                          <w:color w:val="000090"/>
                          <w:lang w:val="en-US"/>
                        </w:rPr>
                        <w:t xml:space="preserve">Copyright vs. Copyleft. </w:t>
                      </w:r>
                      <w:r w:rsidRPr="00186E75">
                        <w:rPr>
                          <w:rFonts w:ascii="Georgia" w:hAnsi="Georgia"/>
                          <w:color w:val="000090"/>
                          <w:lang w:val="en-US"/>
                        </w:rPr>
                        <w:t xml:space="preserve">Licencias </w:t>
                      </w:r>
                      <w:r w:rsidRPr="00186E75">
                        <w:rPr>
                          <w:rFonts w:ascii="Georgia" w:hAnsi="Georgia"/>
                          <w:i/>
                          <w:color w:val="000090"/>
                          <w:lang w:val="en-US"/>
                        </w:rPr>
                        <w:t>creative commons</w:t>
                      </w:r>
                      <w:r w:rsidRPr="00186E75">
                        <w:rPr>
                          <w:rFonts w:ascii="Georgia" w:hAnsi="Georgia"/>
                          <w:color w:val="000090"/>
                          <w:lang w:val="en-US"/>
                        </w:rPr>
                        <w:t>.</w:t>
                      </w:r>
                    </w:p>
                    <w:p w14:paraId="6884FC55" w14:textId="77777777" w:rsidR="005B6C57" w:rsidRPr="00186E75" w:rsidRDefault="005B6C57" w:rsidP="00773550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</w:p>
                    <w:p w14:paraId="245E5865" w14:textId="7737098C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  <w:t xml:space="preserve">MÓDULO 2 (viernes, 6 de febrero, 10.00-14.00 horas). </w:t>
                      </w:r>
                    </w:p>
                    <w:p w14:paraId="5271D669" w14:textId="032B21C2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Ponente: </w:t>
                      </w:r>
                      <w:r w:rsidR="000940EF" w:rsidRPr="000940EF">
                        <w:rPr>
                          <w:rFonts w:ascii="Georgia" w:hAnsi="Georgia"/>
                          <w:b/>
                          <w:color w:val="000090"/>
                        </w:rPr>
                        <w:t>Dña.</w:t>
                      </w:r>
                      <w:r w:rsidR="000940EF">
                        <w:rPr>
                          <w:rFonts w:ascii="Georgia" w:hAnsi="Georgia"/>
                          <w:color w:val="000090"/>
                        </w:rPr>
                        <w:t xml:space="preserve"> </w:t>
                      </w:r>
                      <w:r w:rsidRPr="00186E75">
                        <w:rPr>
                          <w:rFonts w:ascii="Georgia" w:hAnsi="Georgia"/>
                          <w:b/>
                          <w:color w:val="000090"/>
                        </w:rPr>
                        <w:t>Rosa M. García Pérez.</w:t>
                      </w: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 (Dpto. Derecho civil, Universidad de Granada). </w:t>
                      </w:r>
                    </w:p>
                    <w:p w14:paraId="35BD9C37" w14:textId="6694ECF5" w:rsidR="005B6C57" w:rsidRPr="000940EF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>Lugar: Sala de Grados</w:t>
                      </w:r>
                    </w:p>
                    <w:p w14:paraId="4DB2120B" w14:textId="77777777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  <w:t xml:space="preserve">La propiedad intelectual en el ámbito universitario. Algunas cuestiones sobre actividad universitaria y derechos de autor. </w:t>
                      </w:r>
                    </w:p>
                    <w:p w14:paraId="24B8878F" w14:textId="5094C6FC" w:rsidR="005B6C57" w:rsidRPr="00186E75" w:rsidRDefault="005B6C57" w:rsidP="0045284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La copia privada.</w:t>
                      </w:r>
                    </w:p>
                    <w:p w14:paraId="56353E55" w14:textId="77777777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Derecho a la cita o a la ilustración en la docencia y en la investigación.</w:t>
                      </w:r>
                    </w:p>
                    <w:p w14:paraId="53A5245C" w14:textId="76A28769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Consulta mediante terminales especializados en bibliotecas.</w:t>
                      </w:r>
                    </w:p>
                    <w:p w14:paraId="0170C354" w14:textId="5431CD7D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Uso de materiales ajenos en la docencia: fotografías, web de enlaces, materiales creados por los estudiantes (Trabajos de Fin de Grado o Máster).</w:t>
                      </w:r>
                    </w:p>
                    <w:p w14:paraId="5E022230" w14:textId="15A5287A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Bases de datos y programas de ordenador.</w:t>
                      </w:r>
                    </w:p>
                    <w:p w14:paraId="12E67FE1" w14:textId="7C0E91A8" w:rsidR="005B6C57" w:rsidRPr="00186E75" w:rsidRDefault="005B6C57" w:rsidP="0077355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i/>
                          <w:color w:val="000090"/>
                        </w:rPr>
                        <w:t>Open Access</w:t>
                      </w: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 y Repositorios institucionales.</w:t>
                      </w:r>
                    </w:p>
                    <w:p w14:paraId="28EB5E14" w14:textId="77777777" w:rsidR="005B6C57" w:rsidRPr="00186E75" w:rsidRDefault="005B6C57" w:rsidP="00773550">
                      <w:pPr>
                        <w:spacing w:after="0" w:line="240" w:lineRule="auto"/>
                        <w:rPr>
                          <w:color w:val="000090"/>
                          <w:sz w:val="24"/>
                        </w:rPr>
                      </w:pPr>
                    </w:p>
                    <w:p w14:paraId="2FC4A405" w14:textId="6886DCBE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  <w:t>MÓDULO 3 (martes, 10 de febrero, 10.00-14.00 horas).</w:t>
                      </w:r>
                    </w:p>
                    <w:p w14:paraId="59A387E7" w14:textId="77777777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Ponente: </w:t>
                      </w:r>
                      <w:r w:rsidRPr="000940EF">
                        <w:rPr>
                          <w:rFonts w:ascii="Georgia" w:hAnsi="Georgia" w:cs="Arial"/>
                          <w:b/>
                          <w:color w:val="000090"/>
                        </w:rPr>
                        <w:t>D. Joaquín Gorgé Luciáñez</w:t>
                      </w:r>
                      <w:r w:rsidRPr="00186E75">
                        <w:rPr>
                          <w:rFonts w:ascii="Georgia" w:hAnsi="Georgia" w:cs="Arial"/>
                          <w:b/>
                          <w:i/>
                          <w:color w:val="000090"/>
                        </w:rPr>
                        <w:t xml:space="preserve"> </w:t>
                      </w:r>
                      <w:r w:rsidRPr="00186E75">
                        <w:rPr>
                          <w:rFonts w:ascii="Georgia" w:hAnsi="Georgia" w:cs="Arial"/>
                          <w:color w:val="000090"/>
                        </w:rPr>
                        <w:t>(</w:t>
                      </w:r>
                      <w:r w:rsidRPr="00186E75">
                        <w:rPr>
                          <w:rFonts w:ascii="Georgia" w:hAnsi="Georgia"/>
                          <w:color w:val="000090"/>
                        </w:rPr>
                        <w:t xml:space="preserve">Gerente de Googleseo.es y Especialista en Social Media, SEO Y SEM).  </w:t>
                      </w:r>
                    </w:p>
                    <w:p w14:paraId="50D12544" w14:textId="71A17DF5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hAnsi="Georgia"/>
                          <w:color w:val="000090"/>
                        </w:rPr>
                      </w:pPr>
                      <w:r w:rsidRPr="00186E75">
                        <w:rPr>
                          <w:rFonts w:ascii="Georgia" w:hAnsi="Georgia"/>
                          <w:color w:val="000090"/>
                        </w:rPr>
                        <w:t>Lugar: Aula de Informática</w:t>
                      </w:r>
                    </w:p>
                    <w:p w14:paraId="6CC9615E" w14:textId="769E29E4" w:rsidR="005B6C57" w:rsidRPr="00186E75" w:rsidRDefault="005B6C57" w:rsidP="00452845">
                      <w:pPr>
                        <w:spacing w:after="0" w:line="240" w:lineRule="auto"/>
                        <w:jc w:val="both"/>
                        <w:rPr>
                          <w:rFonts w:ascii="Georgia" w:eastAsia="Times New Roman" w:hAnsi="Georgia" w:cs="Times New Roman"/>
                          <w:b/>
                          <w:i/>
                          <w:color w:val="000090"/>
                          <w:lang w:eastAsia="es-ES"/>
                        </w:rPr>
                      </w:pPr>
                      <w:r w:rsidRPr="00186E75">
                        <w:rPr>
                          <w:rFonts w:ascii="Georgia" w:hAnsi="Georgia"/>
                          <w:b/>
                          <w:i/>
                          <w:color w:val="000090"/>
                        </w:rPr>
                        <w:t xml:space="preserve">Aplicación práctica de lo visto durante las sesiones anteriores: bases de datos y recursos digitales. </w:t>
                      </w:r>
                    </w:p>
                    <w:p w14:paraId="5641CC38" w14:textId="77777777" w:rsidR="005B6C57" w:rsidRPr="00186E75" w:rsidRDefault="005B6C57" w:rsidP="00452845">
                      <w:pPr>
                        <w:spacing w:after="0" w:line="240" w:lineRule="auto"/>
                        <w:rPr>
                          <w:color w:val="000090"/>
                          <w:sz w:val="24"/>
                        </w:rPr>
                      </w:pPr>
                    </w:p>
                    <w:p w14:paraId="5A0DC7B3" w14:textId="7A795B88" w:rsidR="005B6C57" w:rsidRPr="00186E75" w:rsidRDefault="005B6C57" w:rsidP="007347EA">
                      <w:pPr>
                        <w:spacing w:after="0" w:line="240" w:lineRule="auto"/>
                        <w:rPr>
                          <w:color w:val="000090"/>
                          <w:sz w:val="24"/>
                        </w:rPr>
                      </w:pPr>
                    </w:p>
                    <w:p w14:paraId="09937EEF" w14:textId="77777777" w:rsidR="005B6C57" w:rsidRDefault="005B6C57" w:rsidP="007347EA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14:paraId="3987C708" w14:textId="77777777" w:rsidR="005B6C57" w:rsidRPr="00F1040F" w:rsidRDefault="005B6C57" w:rsidP="007347EA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D75041" wp14:editId="0F0820B4">
                <wp:simplePos x="0" y="0"/>
                <wp:positionH relativeFrom="column">
                  <wp:posOffset>0</wp:posOffset>
                </wp:positionH>
                <wp:positionV relativeFrom="paragraph">
                  <wp:posOffset>6057900</wp:posOffset>
                </wp:positionV>
                <wp:extent cx="5158740" cy="266065"/>
                <wp:effectExtent l="0" t="0" r="0" b="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66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5E9E"/>
                            </a:gs>
                            <a:gs pos="5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5E9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FAB8E" w14:textId="77777777" w:rsidR="005B6C57" w:rsidRPr="00F71C0D" w:rsidRDefault="005B6C57" w:rsidP="00ED4C2F">
                            <w:pPr>
                              <w:ind w:left="284"/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DIRECCIÓN 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9 Rectángulo" o:spid="_x0000_s1056" style="position:absolute;margin-left:0;margin-top:477pt;width:406.2pt;height:2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" fillcolor="#005e9e" stroked="f" strokeweight="2pt">
                <v:fill color2="#548dd4 [1951]" focus="50%" type="gradient">
                  <o:fill v:ext="view" type="gradientUnscaled"/>
                </v:fill>
                <v:textbox inset="0,0,0,0">
                  <w:txbxContent>
                    <w:p w14:paraId="22FFAB8E" w14:textId="77777777" w:rsidR="005B6C57" w:rsidRPr="00F71C0D" w:rsidRDefault="005B6C57" w:rsidP="00ED4C2F">
                      <w:pPr>
                        <w:ind w:left="284"/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DIRECCIÓN ACADÉMICA</w:t>
                      </w:r>
                    </w:p>
                  </w:txbxContent>
                </v:textbox>
              </v:rect>
            </w:pict>
          </mc:Fallback>
        </mc:AlternateContent>
      </w:r>
      <w:r w:rsidR="007735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7C2222" wp14:editId="6E487C42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4899025" cy="1600200"/>
                <wp:effectExtent l="0" t="0" r="0" b="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42E8C" w14:textId="027AD215" w:rsidR="005B6C57" w:rsidRPr="000940EF" w:rsidRDefault="005B6C57" w:rsidP="00452845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>MARÍA Á. LÓPEZ -VALLEJO</w:t>
                            </w:r>
                          </w:p>
                          <w:p w14:paraId="7C3A2F3D" w14:textId="15763281" w:rsidR="005B6C57" w:rsidRPr="000940EF" w:rsidRDefault="005B6C57" w:rsidP="00452845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000090"/>
                              </w:rPr>
                            </w:pPr>
                            <w:r w:rsidRPr="000940EF">
                              <w:rPr>
                                <w:rFonts w:ascii="Georgia" w:hAnsi="Georgia"/>
                                <w:color w:val="000090"/>
                              </w:rPr>
                              <w:t>(Vicedecana de Relaciones Internacionales, Investigación e Innovación de la Facultad de Educación y Humanidades de Melilla)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57" type="#_x0000_t202" style="position:absolute;margin-left:0;margin-top:7in;width:385.75pt;height:1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" filled="f" stroked="f" strokeweight=".5pt">
                <v:textbox>
                  <w:txbxContent>
                    <w:p w14:paraId="21D42E8C" w14:textId="027AD215" w:rsidR="005B6C57" w:rsidRPr="000940EF" w:rsidRDefault="005B6C57" w:rsidP="00452845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>MARÍA Á. LÓPEZ -VALLEJO</w:t>
                      </w:r>
                    </w:p>
                    <w:p w14:paraId="7C3A2F3D" w14:textId="15763281" w:rsidR="005B6C57" w:rsidRPr="000940EF" w:rsidRDefault="005B6C57" w:rsidP="00452845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000090"/>
                        </w:rPr>
                      </w:pPr>
                      <w:r w:rsidRPr="000940EF">
                        <w:rPr>
                          <w:rFonts w:ascii="Georgia" w:hAnsi="Georgia"/>
                          <w:color w:val="000090"/>
                        </w:rPr>
                        <w:t>(Vicedecana de Relaciones Internacionales, Investigación e Innovación de la Facultad de Educación y Humanidades de Melilla)</w:t>
                      </w:r>
                    </w:p>
                  </w:txbxContent>
                </v:textbox>
              </v:shape>
            </w:pict>
          </mc:Fallback>
        </mc:AlternateContent>
      </w:r>
      <w:r w:rsidR="00ED4C2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2ACBD6" wp14:editId="23DA947B">
                <wp:simplePos x="0" y="0"/>
                <wp:positionH relativeFrom="column">
                  <wp:posOffset>-8891</wp:posOffset>
                </wp:positionH>
                <wp:positionV relativeFrom="paragraph">
                  <wp:posOffset>29845</wp:posOffset>
                </wp:positionV>
                <wp:extent cx="10334625" cy="7200900"/>
                <wp:effectExtent l="0" t="0" r="9525" b="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25" cy="7200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26" style="position:absolute;margin-left:-.65pt;margin-top:2.35pt;width:813.75pt;height:56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" fillcolor="#e0e0e0" stroked="f" strokeweight="2pt"/>
            </w:pict>
          </mc:Fallback>
        </mc:AlternateContent>
      </w:r>
      <w:r w:rsidR="00ED4C2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7EEDF4" wp14:editId="077B771F">
                <wp:simplePos x="0" y="0"/>
                <wp:positionH relativeFrom="column">
                  <wp:posOffset>5155565</wp:posOffset>
                </wp:positionH>
                <wp:positionV relativeFrom="paragraph">
                  <wp:posOffset>-287020</wp:posOffset>
                </wp:positionV>
                <wp:extent cx="0" cy="7758430"/>
                <wp:effectExtent l="0" t="0" r="19050" b="1397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8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7 Conector recto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5.95pt,-22.55pt" to="405.95pt,58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" strokecolor="#4579b8 [3044]"/>
            </w:pict>
          </mc:Fallback>
        </mc:AlternateContent>
      </w:r>
    </w:p>
    <w:sectPr w:rsidR="00643D4F" w:rsidSect="008A5A9A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53D30"/>
    <w:multiLevelType w:val="hybridMultilevel"/>
    <w:tmpl w:val="F202D4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47A6CAF"/>
    <w:multiLevelType w:val="hybridMultilevel"/>
    <w:tmpl w:val="935A4C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210A0"/>
    <w:multiLevelType w:val="hybridMultilevel"/>
    <w:tmpl w:val="F8242F2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7D"/>
    <w:rsid w:val="00080670"/>
    <w:rsid w:val="000940EF"/>
    <w:rsid w:val="000A3E7D"/>
    <w:rsid w:val="00166948"/>
    <w:rsid w:val="00186E75"/>
    <w:rsid w:val="001B0025"/>
    <w:rsid w:val="00234E59"/>
    <w:rsid w:val="00383A75"/>
    <w:rsid w:val="00452845"/>
    <w:rsid w:val="005B6C57"/>
    <w:rsid w:val="006005DA"/>
    <w:rsid w:val="00602CDE"/>
    <w:rsid w:val="00643D4F"/>
    <w:rsid w:val="00696518"/>
    <w:rsid w:val="0071199E"/>
    <w:rsid w:val="007347EA"/>
    <w:rsid w:val="00773550"/>
    <w:rsid w:val="007D00AB"/>
    <w:rsid w:val="00870B85"/>
    <w:rsid w:val="008A5A9A"/>
    <w:rsid w:val="009225C2"/>
    <w:rsid w:val="009E7C2E"/>
    <w:rsid w:val="009F577F"/>
    <w:rsid w:val="00AB25F9"/>
    <w:rsid w:val="00AF33A3"/>
    <w:rsid w:val="00B00BE6"/>
    <w:rsid w:val="00BC0F16"/>
    <w:rsid w:val="00D601B7"/>
    <w:rsid w:val="00ED4C2F"/>
    <w:rsid w:val="00EE7060"/>
    <w:rsid w:val="00F1040F"/>
    <w:rsid w:val="00F134F1"/>
    <w:rsid w:val="00F71C0D"/>
    <w:rsid w:val="00FE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F21CE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9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E34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0BE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0B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9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A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E34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0BE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0B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mailto:inves_faedumel@ugr.es" TargetMode="External"/><Relationship Id="rId11" Type="http://schemas.openxmlformats.org/officeDocument/2006/relationships/hyperlink" Target="mailto:inves_faedumel@ugr.es" TargetMode="External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RIA:Downloads:plantilla_diptic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D79FB-1C4B-A04A-AB5E-3895E7A68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plantilla_dipticos.dotx</Template>
  <TotalTime>62</TotalTime>
  <Pages>2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Angeles Lopez Vallejo</dc:creator>
  <cp:lastModifiedBy>Maria LÓPEZ </cp:lastModifiedBy>
  <cp:revision>9</cp:revision>
  <dcterms:created xsi:type="dcterms:W3CDTF">2015-01-20T22:23:00Z</dcterms:created>
  <dcterms:modified xsi:type="dcterms:W3CDTF">2015-01-27T20:13:00Z</dcterms:modified>
</cp:coreProperties>
</file>